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07189E" w14:textId="77777777" w:rsidR="001A5429" w:rsidRPr="00E237E8" w:rsidRDefault="001A5429" w:rsidP="001E1E58"/>
    <w:tbl>
      <w:tblPr>
        <w:tblW w:w="0" w:type="auto"/>
        <w:tblLook w:val="0600" w:firstRow="0" w:lastRow="0" w:firstColumn="0" w:lastColumn="0" w:noHBand="1" w:noVBand="1"/>
      </w:tblPr>
      <w:tblGrid>
        <w:gridCol w:w="1440"/>
        <w:gridCol w:w="900"/>
        <w:gridCol w:w="4590"/>
        <w:gridCol w:w="1350"/>
        <w:gridCol w:w="1070"/>
      </w:tblGrid>
      <w:tr w:rsidR="0092125E" w:rsidRPr="00E237E8" w14:paraId="7172A70E" w14:textId="77777777" w:rsidTr="0092125E">
        <w:tc>
          <w:tcPr>
            <w:tcW w:w="9350" w:type="dxa"/>
            <w:gridSpan w:val="5"/>
            <w:vAlign w:val="center"/>
          </w:tcPr>
          <w:p w14:paraId="544836FF" w14:textId="77777777" w:rsidR="0092125E" w:rsidRPr="00017585" w:rsidRDefault="007F7457" w:rsidP="0092125E">
            <w:pPr>
              <w:pStyle w:val="Title"/>
              <w:rPr>
                <w:sz w:val="56"/>
              </w:rPr>
            </w:pPr>
            <w:sdt>
              <w:sdtPr>
                <w:rPr>
                  <w:color w:val="107082" w:themeColor="accent2"/>
                  <w:sz w:val="36"/>
                </w:rPr>
                <w:alias w:val="Title"/>
                <w:tag w:val=""/>
                <w:id w:val="2016188051"/>
                <w:placeholder>
                  <w:docPart w:val="CA5AECBA245B448ABF9106300D1340C6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Content>
                <w:r w:rsidR="00017585" w:rsidRPr="00F32FE0">
                  <w:rPr>
                    <w:color w:val="107082" w:themeColor="accent2"/>
                    <w:sz w:val="36"/>
                  </w:rPr>
                  <w:t>Instructional Support Services Program</w:t>
                </w:r>
              </w:sdtContent>
            </w:sdt>
          </w:p>
        </w:tc>
      </w:tr>
      <w:tr w:rsidR="0092125E" w:rsidRPr="00E237E8" w14:paraId="3D7AF6CF" w14:textId="77777777" w:rsidTr="0092125E">
        <w:trPr>
          <w:trHeight w:val="144"/>
        </w:trPr>
        <w:tc>
          <w:tcPr>
            <w:tcW w:w="1440" w:type="dxa"/>
            <w:shd w:val="clear" w:color="auto" w:fill="auto"/>
          </w:tcPr>
          <w:p w14:paraId="567FBCCB" w14:textId="77777777" w:rsidR="0092125E" w:rsidRPr="00E237E8" w:rsidRDefault="0092125E" w:rsidP="0092125E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40" w:type="dxa"/>
            <w:gridSpan w:val="3"/>
            <w:shd w:val="clear" w:color="auto" w:fill="F0CDA1" w:themeFill="accent1"/>
            <w:vAlign w:val="center"/>
          </w:tcPr>
          <w:p w14:paraId="7D7AA98F" w14:textId="77777777" w:rsidR="0092125E" w:rsidRPr="00E237E8" w:rsidRDefault="0092125E" w:rsidP="0092125E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14:paraId="65C7CFC7" w14:textId="77777777" w:rsidR="0092125E" w:rsidRPr="00E237E8" w:rsidRDefault="0092125E" w:rsidP="0092125E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92125E" w:rsidRPr="00E237E8" w14:paraId="15528E06" w14:textId="77777777" w:rsidTr="0092125E">
        <w:tc>
          <w:tcPr>
            <w:tcW w:w="9350" w:type="dxa"/>
            <w:gridSpan w:val="5"/>
            <w:vAlign w:val="center"/>
          </w:tcPr>
          <w:p w14:paraId="03077912" w14:textId="3D943534" w:rsidR="0092125E" w:rsidRPr="00F32FE0" w:rsidRDefault="00017585" w:rsidP="00D83966">
            <w:pPr>
              <w:pStyle w:val="Title"/>
              <w:rPr>
                <w:color w:val="107082" w:themeColor="accent2"/>
                <w:sz w:val="44"/>
              </w:rPr>
            </w:pPr>
            <w:r w:rsidRPr="00F32FE0">
              <w:rPr>
                <w:color w:val="107082" w:themeColor="accent2"/>
                <w:sz w:val="44"/>
              </w:rPr>
              <w:t xml:space="preserve">Online Academic Support </w:t>
            </w:r>
            <w:r w:rsidR="00DE4F2E" w:rsidRPr="00F32FE0">
              <w:rPr>
                <w:color w:val="107082" w:themeColor="accent2"/>
                <w:sz w:val="44"/>
              </w:rPr>
              <w:t xml:space="preserve">      </w:t>
            </w:r>
            <w:r w:rsidRPr="00F32FE0">
              <w:rPr>
                <w:color w:val="107082" w:themeColor="accent2"/>
                <w:sz w:val="44"/>
              </w:rPr>
              <w:t>Policies</w:t>
            </w:r>
            <w:r w:rsidR="00DE4F2E" w:rsidRPr="00F32FE0">
              <w:rPr>
                <w:color w:val="107082" w:themeColor="accent2"/>
                <w:sz w:val="44"/>
              </w:rPr>
              <w:t xml:space="preserve"> &amp; Instructions</w:t>
            </w:r>
            <w:r w:rsidR="005124EE" w:rsidRPr="00F32FE0">
              <w:rPr>
                <w:color w:val="107082" w:themeColor="accent2"/>
                <w:sz w:val="44"/>
              </w:rPr>
              <w:t xml:space="preserve"> FOR THE LEHMAN TUTORING CENT</w:t>
            </w:r>
            <w:r w:rsidR="00F32FE0" w:rsidRPr="00F32FE0">
              <w:rPr>
                <w:color w:val="107082" w:themeColor="accent2"/>
                <w:sz w:val="44"/>
              </w:rPr>
              <w:t>ER</w:t>
            </w:r>
          </w:p>
          <w:p w14:paraId="4D1BDC33" w14:textId="77777777" w:rsidR="00DE4F2E" w:rsidRPr="00DE4F2E" w:rsidRDefault="00DE4F2E" w:rsidP="00DE4F2E"/>
          <w:p w14:paraId="19D7518C" w14:textId="0808F2D6" w:rsidR="00DE4F2E" w:rsidRPr="00DE4F2E" w:rsidRDefault="00DE4F2E" w:rsidP="00DE4F2E">
            <w:pPr>
              <w:pStyle w:val="Title"/>
              <w:rPr>
                <w:color w:val="107082" w:themeColor="accent2"/>
                <w:sz w:val="44"/>
              </w:rPr>
            </w:pPr>
            <w:r w:rsidRPr="00DE4F2E">
              <w:rPr>
                <w:caps w:val="0"/>
                <w:color w:val="107082" w:themeColor="accent2"/>
                <w:sz w:val="44"/>
              </w:rPr>
              <w:t>Weekly Appointments</w:t>
            </w:r>
          </w:p>
          <w:p w14:paraId="315B4428" w14:textId="72B774C4" w:rsidR="00DE4F2E" w:rsidRPr="00DE4F2E" w:rsidRDefault="00DE4F2E" w:rsidP="00DE4F2E"/>
        </w:tc>
      </w:tr>
      <w:tr w:rsidR="0092125E" w:rsidRPr="00E237E8" w14:paraId="7465A35F" w14:textId="77777777" w:rsidTr="00D83966">
        <w:trPr>
          <w:trHeight w:val="1368"/>
        </w:trPr>
        <w:tc>
          <w:tcPr>
            <w:tcW w:w="2340" w:type="dxa"/>
            <w:gridSpan w:val="2"/>
          </w:tcPr>
          <w:p w14:paraId="1B1F2757" w14:textId="77777777" w:rsidR="0092125E" w:rsidRPr="00E237E8" w:rsidRDefault="0092125E" w:rsidP="001E1E58"/>
        </w:tc>
        <w:tc>
          <w:tcPr>
            <w:tcW w:w="4590" w:type="dxa"/>
            <w:shd w:val="clear" w:color="auto" w:fill="F0CDA1" w:themeFill="accent1"/>
            <w:vAlign w:val="center"/>
          </w:tcPr>
          <w:p w14:paraId="15350010" w14:textId="77777777" w:rsidR="0092125E" w:rsidRPr="00E237E8" w:rsidRDefault="00017585" w:rsidP="0092125E">
            <w:pPr>
              <w:pStyle w:val="Subtitle"/>
            </w:pPr>
            <w:r>
              <w:t>Students</w:t>
            </w:r>
          </w:p>
        </w:tc>
        <w:tc>
          <w:tcPr>
            <w:tcW w:w="2420" w:type="dxa"/>
            <w:gridSpan w:val="2"/>
          </w:tcPr>
          <w:p w14:paraId="2D5015EB" w14:textId="77777777" w:rsidR="0092125E" w:rsidRPr="00E237E8" w:rsidRDefault="0092125E" w:rsidP="001E1E58"/>
        </w:tc>
      </w:tr>
    </w:tbl>
    <w:p w14:paraId="081370ED" w14:textId="6E3AC521" w:rsidR="00066DE2" w:rsidRPr="00E237E8" w:rsidRDefault="00066DE2" w:rsidP="00066DE2">
      <w:pPr>
        <w:sectPr w:rsidR="00066DE2" w:rsidRPr="00E237E8" w:rsidSect="00D64A7C">
          <w:headerReference w:type="default" r:id="rId11"/>
          <w:headerReference w:type="first" r:id="rId12"/>
          <w:footerReference w:type="first" r:id="rId13"/>
          <w:pgSz w:w="12240" w:h="15840" w:code="1"/>
          <w:pgMar w:top="6480" w:right="1440" w:bottom="720" w:left="1440" w:header="720" w:footer="288" w:gutter="0"/>
          <w:cols w:space="708"/>
          <w:docGrid w:linePitch="360"/>
        </w:sectPr>
      </w:pPr>
    </w:p>
    <w:p w14:paraId="11D770B5" w14:textId="06823502" w:rsidR="0003123C" w:rsidRPr="00E237E8" w:rsidRDefault="4D6A6208" w:rsidP="000C52F4">
      <w:pPr>
        <w:pStyle w:val="Heading1"/>
        <w:tabs>
          <w:tab w:val="left" w:pos="284"/>
        </w:tabs>
      </w:pPr>
      <w:r>
        <w:lastRenderedPageBreak/>
        <w:t xml:space="preserve">Scheduled </w:t>
      </w:r>
      <w:r w:rsidR="00017585">
        <w:t>Weekly Appointments</w:t>
      </w:r>
    </w:p>
    <w:p w14:paraId="110B7AD7" w14:textId="75099D9D" w:rsidR="00731575" w:rsidRDefault="000E2E76" w:rsidP="00BA31C4">
      <w:r>
        <w:t>If you currently have</w:t>
      </w:r>
      <w:r w:rsidRPr="3A8AE318">
        <w:rPr>
          <w:rStyle w:val="Bold"/>
        </w:rPr>
        <w:t xml:space="preserve"> </w:t>
      </w:r>
      <w:r w:rsidR="00354C70" w:rsidRPr="3A8AE318">
        <w:rPr>
          <w:rStyle w:val="Bold"/>
        </w:rPr>
        <w:t xml:space="preserve">scheduled </w:t>
      </w:r>
      <w:r w:rsidRPr="3A8AE318">
        <w:rPr>
          <w:rStyle w:val="Bold"/>
        </w:rPr>
        <w:t>weekly appointments</w:t>
      </w:r>
      <w:r w:rsidR="009448B5" w:rsidRPr="3A8AE318">
        <w:rPr>
          <w:rStyle w:val="Bold"/>
        </w:rPr>
        <w:t xml:space="preserve"> in a specific discipline</w:t>
      </w:r>
      <w:r w:rsidR="005C1B8B" w:rsidRPr="3A8AE318">
        <w:rPr>
          <w:rStyle w:val="Bold"/>
        </w:rPr>
        <w:t xml:space="preserve"> (Accounting, Business, Economics, Music, Psychology, Speech Pathology, Sociology, Social Work, foreign languages, and more), writing, and academic coaching</w:t>
      </w:r>
      <w:r w:rsidR="00354C70">
        <w:t xml:space="preserve">, you will meet with </w:t>
      </w:r>
      <w:r w:rsidR="0023442C">
        <w:t>a tutor</w:t>
      </w:r>
      <w:r w:rsidR="005C1B8B">
        <w:t>/academic coach</w:t>
      </w:r>
      <w:r w:rsidR="0023442C">
        <w:t xml:space="preserve"> </w:t>
      </w:r>
      <w:r w:rsidR="00DC5CA7">
        <w:t xml:space="preserve">in an </w:t>
      </w:r>
      <w:r w:rsidR="00354C70">
        <w:t xml:space="preserve">online session </w:t>
      </w:r>
      <w:r w:rsidR="005C1B8B">
        <w:t>via</w:t>
      </w:r>
      <w:r w:rsidR="00354C70">
        <w:t xml:space="preserve"> Blackboard Collaborate</w:t>
      </w:r>
      <w:r w:rsidR="55743889">
        <w:t xml:space="preserve"> Ultra</w:t>
      </w:r>
      <w:r w:rsidR="00354C70">
        <w:t>.</w:t>
      </w:r>
      <w:r w:rsidR="00483EE1">
        <w:t xml:space="preserve"> </w:t>
      </w:r>
      <w:r w:rsidR="00DC5CA7">
        <w:t xml:space="preserve">The online sessions will occur for 50 minutes on the same day and time as your scheduled in-person session.  </w:t>
      </w:r>
    </w:p>
    <w:p w14:paraId="00744E98" w14:textId="77777777" w:rsidR="00731575" w:rsidRDefault="00731575" w:rsidP="00BA31C4"/>
    <w:p w14:paraId="08F7D173" w14:textId="5F7A3808" w:rsidR="00483EE1" w:rsidRDefault="00483EE1" w:rsidP="10782FC7">
      <w:r>
        <w:t xml:space="preserve">Blackboard Collaborate </w:t>
      </w:r>
      <w:r w:rsidR="381448CB">
        <w:t xml:space="preserve">Ultra </w:t>
      </w:r>
      <w:r>
        <w:t>offers a virtual room for tutors</w:t>
      </w:r>
      <w:r w:rsidR="005C1B8B">
        <w:t>/coaches</w:t>
      </w:r>
      <w:r>
        <w:t xml:space="preserve"> and students to remotely interact</w:t>
      </w:r>
      <w:r w:rsidR="79774816">
        <w:t xml:space="preserve"> by chat,</w:t>
      </w:r>
      <w:r>
        <w:t xml:space="preserve"> video, audio</w:t>
      </w:r>
      <w:r w:rsidR="653297EC">
        <w:t>, whiteboard and file</w:t>
      </w:r>
      <w:r>
        <w:t xml:space="preserve"> sharing. This means you will be able to see and hear each other, share files (</w:t>
      </w:r>
      <w:r w:rsidR="71C26C54">
        <w:t xml:space="preserve">must be in </w:t>
      </w:r>
      <w:r w:rsidR="2974AC74">
        <w:t>PDF</w:t>
      </w:r>
      <w:r w:rsidR="096C0C8A">
        <w:t>, PowerPoint or Image formats)</w:t>
      </w:r>
      <w:r>
        <w:t>, and annotate on a whiteboard.</w:t>
      </w:r>
      <w:r w:rsidR="004864DB">
        <w:t xml:space="preserve"> Instructions on how to use</w:t>
      </w:r>
      <w:r w:rsidR="21B6F2D5">
        <w:t xml:space="preserve"> these features on</w:t>
      </w:r>
      <w:r w:rsidR="004864DB">
        <w:t xml:space="preserve"> Blackboard Collaborate</w:t>
      </w:r>
      <w:r w:rsidR="73F822BF">
        <w:t xml:space="preserve"> Ultra</w:t>
      </w:r>
      <w:r w:rsidR="004864DB">
        <w:t xml:space="preserve"> can be found by clicking </w:t>
      </w:r>
      <w:hyperlink r:id="rId14">
        <w:r w:rsidR="004864DB" w:rsidRPr="10782FC7">
          <w:rPr>
            <w:rStyle w:val="Hyperlink"/>
            <w:color w:val="595959" w:themeColor="text1" w:themeTint="A6"/>
          </w:rPr>
          <w:t>here</w:t>
        </w:r>
      </w:hyperlink>
      <w:r w:rsidR="004864DB" w:rsidRPr="10782FC7">
        <w:t>.</w:t>
      </w:r>
      <w:r w:rsidR="5295F83A" w:rsidRPr="10782FC7">
        <w:t xml:space="preserve"> </w:t>
      </w:r>
    </w:p>
    <w:p w14:paraId="5CE21627" w14:textId="716FA2C7" w:rsidR="004864DB" w:rsidRDefault="004864DB" w:rsidP="10782FC7"/>
    <w:p w14:paraId="017B93E7" w14:textId="3F9DA91E" w:rsidR="004864DB" w:rsidRDefault="63E1722C" w:rsidP="10782FC7">
      <w:pPr>
        <w:rPr>
          <w:rFonts w:eastAsiaTheme="minorEastAsia"/>
          <w:b/>
          <w:bCs/>
          <w:szCs w:val="24"/>
        </w:rPr>
      </w:pPr>
      <w:r w:rsidRPr="10782FC7">
        <w:rPr>
          <w:rFonts w:eastAsiaTheme="minorEastAsia"/>
          <w:b/>
          <w:bCs/>
          <w:szCs w:val="24"/>
        </w:rPr>
        <w:t xml:space="preserve">PREPARING FOR YOUR SESSION </w:t>
      </w:r>
    </w:p>
    <w:p w14:paraId="6690586C" w14:textId="7CA8760F" w:rsidR="004864DB" w:rsidRDefault="63E1722C" w:rsidP="10782FC7">
      <w:r w:rsidRPr="10782FC7">
        <w:rPr>
          <w:szCs w:val="24"/>
        </w:rPr>
        <w:t xml:space="preserve">To prepare, we ask that you do the following: </w:t>
      </w:r>
    </w:p>
    <w:p w14:paraId="0F3E1713" w14:textId="5D263BAB" w:rsidR="004864DB" w:rsidRDefault="63E1722C" w:rsidP="10782FC7">
      <w:pPr>
        <w:pStyle w:val="ListParagraph"/>
        <w:numPr>
          <w:ilvl w:val="0"/>
          <w:numId w:val="2"/>
        </w:numPr>
        <w:rPr>
          <w:rFonts w:eastAsiaTheme="minorEastAsia"/>
          <w:szCs w:val="24"/>
        </w:rPr>
      </w:pPr>
      <w:r w:rsidRPr="10782FC7">
        <w:rPr>
          <w:szCs w:val="24"/>
        </w:rPr>
        <w:t xml:space="preserve">Find a quiet place with no distractions </w:t>
      </w:r>
    </w:p>
    <w:p w14:paraId="6DC7D91C" w14:textId="53AAB874" w:rsidR="004864DB" w:rsidRDefault="63E1722C" w:rsidP="10782FC7">
      <w:pPr>
        <w:pStyle w:val="ListParagraph"/>
        <w:numPr>
          <w:ilvl w:val="0"/>
          <w:numId w:val="2"/>
        </w:numPr>
        <w:rPr>
          <w:rFonts w:eastAsiaTheme="minorEastAsia"/>
          <w:szCs w:val="24"/>
        </w:rPr>
      </w:pPr>
      <w:r w:rsidRPr="10782FC7">
        <w:rPr>
          <w:szCs w:val="24"/>
        </w:rPr>
        <w:t>Make sure you’re on a desktop (we recommend on</w:t>
      </w:r>
      <w:r w:rsidR="49FCD3E7" w:rsidRPr="10782FC7">
        <w:rPr>
          <w:szCs w:val="24"/>
        </w:rPr>
        <w:t>e</w:t>
      </w:r>
      <w:r w:rsidRPr="10782FC7">
        <w:rPr>
          <w:szCs w:val="24"/>
        </w:rPr>
        <w:t xml:space="preserve"> with</w:t>
      </w:r>
      <w:r w:rsidR="1E93E39A" w:rsidRPr="10782FC7">
        <w:rPr>
          <w:szCs w:val="24"/>
        </w:rPr>
        <w:t xml:space="preserve"> a</w:t>
      </w:r>
      <w:r w:rsidRPr="10782FC7">
        <w:rPr>
          <w:szCs w:val="24"/>
        </w:rPr>
        <w:t xml:space="preserve"> webcam, but it is not needed) or laptop computer </w:t>
      </w:r>
    </w:p>
    <w:p w14:paraId="70AA4C6C" w14:textId="52E00A35" w:rsidR="004864DB" w:rsidRDefault="63E1722C" w:rsidP="10782FC7">
      <w:pPr>
        <w:pStyle w:val="ListParagraph"/>
        <w:numPr>
          <w:ilvl w:val="0"/>
          <w:numId w:val="2"/>
        </w:numPr>
        <w:rPr>
          <w:rFonts w:eastAsiaTheme="minorEastAsia"/>
          <w:szCs w:val="24"/>
        </w:rPr>
      </w:pPr>
      <w:r w:rsidRPr="10782FC7">
        <w:rPr>
          <w:szCs w:val="24"/>
        </w:rPr>
        <w:t xml:space="preserve">Use Google Chrome as your web browser </w:t>
      </w:r>
      <w:r w:rsidR="231CA3E0" w:rsidRPr="10782FC7">
        <w:rPr>
          <w:szCs w:val="24"/>
        </w:rPr>
        <w:t>on Windows devices</w:t>
      </w:r>
      <w:r w:rsidR="0160320E" w:rsidRPr="10782FC7">
        <w:rPr>
          <w:szCs w:val="24"/>
        </w:rPr>
        <w:t>,</w:t>
      </w:r>
      <w:r w:rsidR="231CA3E0" w:rsidRPr="10782FC7">
        <w:rPr>
          <w:szCs w:val="24"/>
        </w:rPr>
        <w:t xml:space="preserve"> and Safari or Firefox on Mac devices </w:t>
      </w:r>
      <w:r w:rsidRPr="10782FC7">
        <w:rPr>
          <w:szCs w:val="24"/>
        </w:rPr>
        <w:t xml:space="preserve"> </w:t>
      </w:r>
    </w:p>
    <w:p w14:paraId="0E40FB11" w14:textId="323078A7" w:rsidR="63E1722C" w:rsidRDefault="63E1722C" w:rsidP="10782FC7">
      <w:pPr>
        <w:pStyle w:val="ListParagraph"/>
        <w:numPr>
          <w:ilvl w:val="0"/>
          <w:numId w:val="2"/>
        </w:numPr>
        <w:rPr>
          <w:rFonts w:eastAsiaTheme="minorEastAsia"/>
          <w:szCs w:val="24"/>
        </w:rPr>
      </w:pPr>
      <w:r w:rsidRPr="10782FC7">
        <w:rPr>
          <w:rFonts w:ascii="Arial" w:eastAsia="Arial" w:hAnsi="Arial" w:cs="Arial"/>
          <w:szCs w:val="24"/>
        </w:rPr>
        <w:t>Wear headphones to reduce outside noise and prevent echoes</w:t>
      </w:r>
      <w:r w:rsidR="15D4BA71" w:rsidRPr="10782FC7">
        <w:rPr>
          <w:rFonts w:ascii="Arial" w:eastAsia="Arial" w:hAnsi="Arial" w:cs="Arial"/>
          <w:szCs w:val="24"/>
        </w:rPr>
        <w:t xml:space="preserve"> </w:t>
      </w:r>
    </w:p>
    <w:p w14:paraId="53E64E13" w14:textId="0D918D64" w:rsidR="15D4BA71" w:rsidRDefault="15D4BA71" w:rsidP="10782FC7">
      <w:pPr>
        <w:pStyle w:val="ListParagraph"/>
        <w:numPr>
          <w:ilvl w:val="0"/>
          <w:numId w:val="2"/>
        </w:numPr>
        <w:rPr>
          <w:szCs w:val="24"/>
        </w:rPr>
      </w:pPr>
      <w:r w:rsidRPr="10782FC7">
        <w:rPr>
          <w:rFonts w:ascii="Arial" w:eastAsia="Arial" w:hAnsi="Arial" w:cs="Arial"/>
          <w:szCs w:val="24"/>
        </w:rPr>
        <w:t xml:space="preserve">Test your </w:t>
      </w:r>
      <w:hyperlink r:id="rId15">
        <w:r w:rsidRPr="10782FC7">
          <w:rPr>
            <w:rStyle w:val="Hyperlink"/>
            <w:rFonts w:ascii="Arial" w:eastAsia="Arial" w:hAnsi="Arial" w:cs="Arial"/>
            <w:color w:val="595959" w:themeColor="text1" w:themeTint="A6"/>
            <w:szCs w:val="24"/>
          </w:rPr>
          <w:t>audio and video</w:t>
        </w:r>
      </w:hyperlink>
      <w:r w:rsidRPr="10782FC7">
        <w:rPr>
          <w:rFonts w:ascii="Arial" w:eastAsia="Arial" w:hAnsi="Arial" w:cs="Arial"/>
          <w:szCs w:val="24"/>
          <w:u w:val="single"/>
        </w:rPr>
        <w:t xml:space="preserve"> </w:t>
      </w:r>
      <w:r w:rsidRPr="10782FC7">
        <w:rPr>
          <w:rFonts w:ascii="Arial" w:eastAsia="Arial" w:hAnsi="Arial" w:cs="Arial"/>
          <w:szCs w:val="24"/>
        </w:rPr>
        <w:t>before each session</w:t>
      </w:r>
    </w:p>
    <w:p w14:paraId="783D3A99" w14:textId="60FF0126" w:rsidR="004864DB" w:rsidRDefault="004864DB" w:rsidP="3A8AE318">
      <w:pPr>
        <w:rPr>
          <w:b/>
          <w:bCs/>
        </w:rPr>
      </w:pPr>
    </w:p>
    <w:p w14:paraId="62343E47" w14:textId="3E38E4DE" w:rsidR="50B5BE00" w:rsidRDefault="50B5BE00" w:rsidP="5361D375">
      <w:pPr>
        <w:rPr>
          <w:b/>
          <w:bCs/>
        </w:rPr>
      </w:pPr>
      <w:r w:rsidRPr="5361D375">
        <w:rPr>
          <w:b/>
          <w:bCs/>
        </w:rPr>
        <w:t>TO ACCESS YOUR SESSION</w:t>
      </w:r>
    </w:p>
    <w:p w14:paraId="256C8D6F" w14:textId="17CBCEC7" w:rsidR="004864DB" w:rsidRDefault="28AEC7E3" w:rsidP="5361D375">
      <w:r w:rsidRPr="5361D375">
        <w:rPr>
          <w:b/>
          <w:bCs/>
          <w:color w:val="FF0000"/>
        </w:rPr>
        <w:t>Log in every week to your TutorTrac account to check for a link to your session.</w:t>
      </w:r>
      <w:r>
        <w:t xml:space="preserve">  </w:t>
      </w:r>
    </w:p>
    <w:p w14:paraId="1B79BD41" w14:textId="4607423D" w:rsidR="004864DB" w:rsidRDefault="00731575" w:rsidP="5361D375">
      <w:r>
        <w:t xml:space="preserve">You </w:t>
      </w:r>
      <w:r w:rsidR="5F174444">
        <w:t xml:space="preserve">can </w:t>
      </w:r>
      <w:r>
        <w:t>join the session</w:t>
      </w:r>
      <w:r w:rsidR="55A2C950">
        <w:t xml:space="preserve"> up to 15</w:t>
      </w:r>
      <w:r>
        <w:t xml:space="preserve"> minutes before it starts</w:t>
      </w:r>
      <w:r w:rsidR="004864DB">
        <w:t>,</w:t>
      </w:r>
      <w:r>
        <w:t xml:space="preserve"> but no sooner. </w:t>
      </w:r>
      <w:r w:rsidR="00E33B67">
        <w:t>Your tutor/coach will join the session shortly before the start of the hour</w:t>
      </w:r>
      <w:r w:rsidR="6F87EAA7">
        <w:t>.</w:t>
      </w:r>
    </w:p>
    <w:p w14:paraId="19AA4069" w14:textId="3F39FDAB" w:rsidR="5361D375" w:rsidRDefault="5361D375" w:rsidP="5361D375"/>
    <w:p w14:paraId="665D55C5" w14:textId="79AE27B4" w:rsidR="46423E56" w:rsidRDefault="46423E56" w:rsidP="46423E56"/>
    <w:p w14:paraId="5287A277" w14:textId="2F1AC94E" w:rsidR="46423E56" w:rsidRDefault="46423E56" w:rsidP="46423E56"/>
    <w:p w14:paraId="5B3F437F" w14:textId="77777777" w:rsidR="00832EE4" w:rsidRDefault="00832EE4" w:rsidP="00832EE4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Cs w:val="24"/>
        </w:rPr>
        <w:lastRenderedPageBreak/>
        <w:t xml:space="preserve">TUTORTRAC 4.0– TUTOR LOGIN INSTRUCTIONS </w:t>
      </w:r>
    </w:p>
    <w:p w14:paraId="250D4292" w14:textId="77777777" w:rsidR="00832EE4" w:rsidRDefault="00832EE4" w:rsidP="00832EE4">
      <w:pPr>
        <w:spacing w:after="240" w:line="240" w:lineRule="auto"/>
        <w:jc w:val="both"/>
        <w:rPr>
          <w:rFonts w:ascii="Aparajita" w:eastAsia="Aparajita" w:hAnsi="Aparajita" w:cs="Aparajita"/>
          <w:color w:val="000000"/>
          <w:szCs w:val="24"/>
        </w:rPr>
      </w:pPr>
      <w:r>
        <w:rPr>
          <w:rFonts w:ascii="Aparajita" w:eastAsia="Aparajita" w:hAnsi="Aparajita" w:cs="Aparajita"/>
          <w:color w:val="000000"/>
          <w:szCs w:val="24"/>
        </w:rPr>
        <w:t xml:space="preserve">1. Open Mozilla Firefox. </w:t>
      </w:r>
    </w:p>
    <w:p w14:paraId="08BF8FF1" w14:textId="0A7330F8" w:rsidR="00832EE4" w:rsidRDefault="00832EE4" w:rsidP="00832EE4">
      <w:pPr>
        <w:spacing w:after="0" w:line="240" w:lineRule="auto"/>
        <w:rPr>
          <w:rFonts w:ascii="Aparajita" w:eastAsia="Aparajita" w:hAnsi="Aparajita" w:cs="Aparajita"/>
          <w:color w:val="000000"/>
          <w:szCs w:val="24"/>
        </w:rPr>
      </w:pPr>
      <w:r>
        <w:rPr>
          <w:rFonts w:ascii="Aparajita" w:eastAsia="Aparajita" w:hAnsi="Aparajita" w:cs="Aparajita"/>
          <w:color w:val="000000"/>
          <w:szCs w:val="24"/>
        </w:rPr>
        <w:t>2. To access TutorTrac</w:t>
      </w:r>
      <w:r w:rsidR="00352B9C">
        <w:rPr>
          <w:rFonts w:ascii="Aparajita" w:eastAsia="Aparajita" w:hAnsi="Aparajita" w:cs="Aparajita"/>
          <w:color w:val="000000"/>
          <w:szCs w:val="24"/>
        </w:rPr>
        <w:t xml:space="preserve"> to get to your Blackboard Collaborate session</w:t>
      </w:r>
      <w:r>
        <w:rPr>
          <w:rFonts w:ascii="Aparajita" w:eastAsia="Aparajita" w:hAnsi="Aparajita" w:cs="Aparajita"/>
          <w:color w:val="000000"/>
          <w:szCs w:val="24"/>
        </w:rPr>
        <w:t xml:space="preserve">, go to: </w:t>
      </w:r>
      <w:hyperlink r:id="rId16">
        <w:r>
          <w:rPr>
            <w:rFonts w:ascii="Aparajita" w:eastAsia="Aparajita" w:hAnsi="Aparajita" w:cs="Aparajita"/>
            <w:color w:val="0000FF"/>
            <w:szCs w:val="24"/>
            <w:u w:val="single"/>
          </w:rPr>
          <w:t>https://issp.lehman.edu/tracweb40/default.html</w:t>
        </w:r>
      </w:hyperlink>
      <w:r>
        <w:rPr>
          <w:rFonts w:ascii="Aparajita" w:eastAsia="Aparajita" w:hAnsi="Aparajita" w:cs="Aparajita"/>
          <w:color w:val="000000"/>
          <w:szCs w:val="24"/>
        </w:rPr>
        <w:t>.</w:t>
      </w:r>
    </w:p>
    <w:p w14:paraId="3801CD2B" w14:textId="77777777" w:rsidR="00832EE4" w:rsidRDefault="00832EE4" w:rsidP="00832EE4">
      <w:pPr>
        <w:spacing w:after="0" w:line="240" w:lineRule="auto"/>
        <w:rPr>
          <w:rFonts w:ascii="Aparajita" w:eastAsia="Aparajita" w:hAnsi="Aparajita" w:cs="Aparajita"/>
          <w:color w:val="000000"/>
          <w:szCs w:val="24"/>
        </w:rPr>
      </w:pPr>
      <w:r w:rsidRPr="6F75C7A4">
        <w:rPr>
          <w:rFonts w:ascii="Aparajita" w:eastAsia="Aparajita" w:hAnsi="Aparajita" w:cs="Aparajita"/>
          <w:color w:val="000000" w:themeColor="text1"/>
          <w:szCs w:val="24"/>
        </w:rPr>
        <w:t xml:space="preserve">You may receive a warning message in a pop-up box indicating the site is an “untrusted connection.” Under the “What should I do?” question that appears in the box, select “I understand the risks.” Lines of text will appear. Click on the “Add exception” button. Another pop-up box will appear. At the bottom left side of that pop-up box, click on “Permanently store this exception.” Then, go to the bottom right and click on the “Confirm security exception” button. </w:t>
      </w:r>
    </w:p>
    <w:p w14:paraId="0EB81809" w14:textId="77777777" w:rsidR="00832EE4" w:rsidRDefault="00832EE4" w:rsidP="00832EE4">
      <w:pPr>
        <w:spacing w:after="0" w:line="240" w:lineRule="auto"/>
        <w:jc w:val="both"/>
        <w:rPr>
          <w:rFonts w:ascii="Aparajita" w:eastAsia="Aparajita" w:hAnsi="Aparajita" w:cs="Aparajita"/>
          <w:color w:val="000000"/>
          <w:szCs w:val="24"/>
        </w:rPr>
      </w:pPr>
      <w:r w:rsidRPr="6F75C7A4">
        <w:rPr>
          <w:rFonts w:ascii="Aparajita" w:eastAsia="Aparajita" w:hAnsi="Aparajita" w:cs="Aparajita"/>
          <w:color w:val="000000" w:themeColor="text1"/>
          <w:szCs w:val="24"/>
        </w:rPr>
        <w:t xml:space="preserve">3. Enter your username (this is your </w:t>
      </w:r>
      <w:r w:rsidRPr="6F75C7A4">
        <w:rPr>
          <w:rFonts w:ascii="Aparajita" w:eastAsia="Aparajita" w:hAnsi="Aparajita" w:cs="Aparajita"/>
          <w:b/>
          <w:bCs/>
          <w:color w:val="000000" w:themeColor="text1"/>
          <w:szCs w:val="24"/>
        </w:rPr>
        <w:t>Lehman</w:t>
      </w:r>
      <w:r w:rsidRPr="6F75C7A4">
        <w:rPr>
          <w:rFonts w:ascii="Aparajita" w:eastAsia="Aparajita" w:hAnsi="Aparajita" w:cs="Aparajita"/>
          <w:color w:val="000000" w:themeColor="text1"/>
          <w:szCs w:val="24"/>
        </w:rPr>
        <w:t xml:space="preserve"> </w:t>
      </w:r>
      <w:r w:rsidRPr="6F75C7A4">
        <w:rPr>
          <w:rFonts w:ascii="Aparajita" w:eastAsia="Aparajita" w:hAnsi="Aparajita" w:cs="Aparajita"/>
          <w:b/>
          <w:bCs/>
          <w:color w:val="000000" w:themeColor="text1"/>
          <w:szCs w:val="24"/>
        </w:rPr>
        <w:t>email</w:t>
      </w:r>
      <w:r w:rsidRPr="6F75C7A4">
        <w:rPr>
          <w:rFonts w:ascii="Aparajita" w:eastAsia="Aparajita" w:hAnsi="Aparajita" w:cs="Aparajita"/>
          <w:color w:val="000000" w:themeColor="text1"/>
          <w:szCs w:val="24"/>
        </w:rPr>
        <w:t xml:space="preserve"> user name: firstname.lastname) and password (whatever your password is for your Lehman email).  Click “Login.”</w:t>
      </w:r>
    </w:p>
    <w:p w14:paraId="477EC079" w14:textId="77777777" w:rsidR="00832EE4" w:rsidRDefault="00832EE4" w:rsidP="00832EE4">
      <w:pPr>
        <w:spacing w:after="240" w:line="240" w:lineRule="auto"/>
        <w:jc w:val="center"/>
        <w:rPr>
          <w:rFonts w:ascii="Aparajita" w:eastAsia="Aparajita" w:hAnsi="Aparajita" w:cs="Aparajita"/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40417829" wp14:editId="2AABA618">
            <wp:extent cx="6194323" cy="1933596"/>
            <wp:effectExtent l="0" t="0" r="0" b="0"/>
            <wp:docPr id="1857649794" name="Picture 1857649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14"/>
                    <a:stretch>
                      <a:fillRect/>
                    </a:stretch>
                  </pic:blipFill>
                  <pic:spPr>
                    <a:xfrm>
                      <a:off x="0" y="0"/>
                      <a:ext cx="6194323" cy="193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ACC6E" w14:textId="77777777" w:rsidR="00832EE4" w:rsidRDefault="00832EE4" w:rsidP="00803CD8">
      <w:pPr>
        <w:spacing w:after="240" w:line="240" w:lineRule="auto"/>
        <w:rPr>
          <w:rFonts w:ascii="Aparajita" w:eastAsia="Aparajita" w:hAnsi="Aparajita" w:cs="Aparajita"/>
          <w:szCs w:val="24"/>
        </w:rPr>
      </w:pPr>
      <w:r w:rsidRPr="6F75C7A4">
        <w:rPr>
          <w:rFonts w:ascii="Aparajita" w:eastAsia="Aparajita" w:hAnsi="Aparajita" w:cs="Aparajita"/>
          <w:szCs w:val="24"/>
        </w:rPr>
        <w:t xml:space="preserve">4. Look for the “Upcoming Appointments” box. You will see your upcoming appointments. </w:t>
      </w:r>
      <w:r w:rsidRPr="6F75C7A4">
        <w:rPr>
          <w:rFonts w:ascii="Aparajita" w:eastAsia="Aparajita" w:hAnsi="Aparajita" w:cs="Aparajita"/>
          <w:b/>
          <w:bCs/>
          <w:szCs w:val="24"/>
        </w:rPr>
        <w:t>Fifteen (15) minutes before your appointment is to begin, click on the blue button that indicates “Enter Blackboard Appointment.”</w:t>
      </w:r>
      <w:r w:rsidRPr="6F75C7A4">
        <w:rPr>
          <w:rFonts w:ascii="Aparajita" w:eastAsia="Aparajita" w:hAnsi="Aparajita" w:cs="Aparajita"/>
          <w:szCs w:val="24"/>
        </w:rPr>
        <w:t xml:space="preserve"> This will take you to Blackboard Collaborate Ultra. Please log in with your first name, last name and last two (2) digits of your </w:t>
      </w:r>
      <w:proofErr w:type="spellStart"/>
      <w:r w:rsidRPr="6F75C7A4">
        <w:rPr>
          <w:rFonts w:ascii="Aparajita" w:eastAsia="Aparajita" w:hAnsi="Aparajita" w:cs="Aparajita"/>
          <w:szCs w:val="24"/>
        </w:rPr>
        <w:t>Cunyfirst</w:t>
      </w:r>
      <w:proofErr w:type="spellEnd"/>
      <w:r w:rsidRPr="6F75C7A4">
        <w:rPr>
          <w:rFonts w:ascii="Aparajita" w:eastAsia="Aparajita" w:hAnsi="Aparajita" w:cs="Aparajita"/>
          <w:szCs w:val="24"/>
        </w:rPr>
        <w:t xml:space="preserve"> ID.</w:t>
      </w:r>
      <w:bookmarkStart w:id="0" w:name="_gjdgxs" w:colFirst="0" w:colLast="0"/>
      <w:bookmarkEnd w:id="0"/>
    </w:p>
    <w:p w14:paraId="07717613" w14:textId="77777777" w:rsidR="00832EE4" w:rsidRDefault="00832EE4" w:rsidP="00832EE4">
      <w:pPr>
        <w:spacing w:after="24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60FC176" wp14:editId="757D7E11">
                <wp:simplePos x="0" y="0"/>
                <wp:positionH relativeFrom="column">
                  <wp:posOffset>5278755</wp:posOffset>
                </wp:positionH>
                <wp:positionV relativeFrom="paragraph">
                  <wp:posOffset>2219325</wp:posOffset>
                </wp:positionV>
                <wp:extent cx="1314450" cy="4762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74CE8" w14:textId="77777777" w:rsidR="007F7457" w:rsidRDefault="007F7457" w:rsidP="00832EE4">
                            <w:pPr>
                              <w:spacing w:line="240" w:lineRule="auto"/>
                              <w:rPr>
                                <w:color w:val="0000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  <w:szCs w:val="18"/>
                              </w:rPr>
                              <w:t>Click on this link to go to Blackboard for your online tutoring appointment</w:t>
                            </w:r>
                          </w:p>
                          <w:p w14:paraId="0AFE46DD" w14:textId="77777777" w:rsidR="007F7457" w:rsidRPr="001C2171" w:rsidRDefault="007F7457" w:rsidP="00832EE4">
                            <w:pPr>
                              <w:spacing w:line="240" w:lineRule="auto"/>
                              <w:rPr>
                                <w:color w:val="000080"/>
                                <w:sz w:val="16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000080"/>
                                <w:sz w:val="16"/>
                                <w:szCs w:val="18"/>
                              </w:rPr>
                              <w:t>b</w:t>
                            </w:r>
                            <w:r w:rsidRPr="001C2171">
                              <w:rPr>
                                <w:color w:val="000080"/>
                                <w:sz w:val="16"/>
                                <w:szCs w:val="18"/>
                              </w:rPr>
                              <w:t>TutorTrac</w:t>
                            </w:r>
                            <w:proofErr w:type="spellEnd"/>
                            <w:r w:rsidRPr="001C2171">
                              <w:rPr>
                                <w:color w:val="000080"/>
                                <w:sz w:val="16"/>
                                <w:szCs w:val="18"/>
                              </w:rPr>
                              <w:t xml:space="preserve"> Main Menu (includes important announcements).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0FC1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5.65pt;margin-top:174.75pt;width:103.5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" strokecolor="navy" strokeweight="1pt">
                <v:textbox>
                  <w:txbxContent>
                    <w:p w14:paraId="79674CE8" w14:textId="77777777" w:rsidR="007F7457" w:rsidRDefault="007F7457" w:rsidP="00832EE4">
                      <w:pPr>
                        <w:spacing w:line="240" w:lineRule="auto"/>
                        <w:rPr>
                          <w:color w:val="000080"/>
                          <w:sz w:val="16"/>
                          <w:szCs w:val="18"/>
                        </w:rPr>
                      </w:pPr>
                      <w:r>
                        <w:rPr>
                          <w:color w:val="000080"/>
                          <w:sz w:val="16"/>
                          <w:szCs w:val="18"/>
                        </w:rPr>
                        <w:t>Click on this link to go to Blackboard for your online tutoring appointment</w:t>
                      </w:r>
                    </w:p>
                    <w:p w14:paraId="0AFE46DD" w14:textId="77777777" w:rsidR="007F7457" w:rsidRPr="001C2171" w:rsidRDefault="007F7457" w:rsidP="00832EE4">
                      <w:pPr>
                        <w:spacing w:line="240" w:lineRule="auto"/>
                        <w:rPr>
                          <w:color w:val="000080"/>
                          <w:sz w:val="16"/>
                          <w:szCs w:val="18"/>
                        </w:rPr>
                      </w:pPr>
                      <w:proofErr w:type="spellStart"/>
                      <w:r>
                        <w:rPr>
                          <w:color w:val="000080"/>
                          <w:sz w:val="16"/>
                          <w:szCs w:val="18"/>
                        </w:rPr>
                        <w:t>b</w:t>
                      </w:r>
                      <w:r w:rsidRPr="001C2171">
                        <w:rPr>
                          <w:color w:val="000080"/>
                          <w:sz w:val="16"/>
                          <w:szCs w:val="18"/>
                        </w:rPr>
                        <w:t>TutorTrac</w:t>
                      </w:r>
                      <w:proofErr w:type="spellEnd"/>
                      <w:r w:rsidRPr="001C2171">
                        <w:rPr>
                          <w:color w:val="000080"/>
                          <w:sz w:val="16"/>
                          <w:szCs w:val="18"/>
                        </w:rPr>
                        <w:t xml:space="preserve"> Main Menu (includes important announcements).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A5A46D6" wp14:editId="245C78E7">
                <wp:simplePos x="0" y="0"/>
                <wp:positionH relativeFrom="column">
                  <wp:posOffset>3716020</wp:posOffset>
                </wp:positionH>
                <wp:positionV relativeFrom="paragraph">
                  <wp:posOffset>2411730</wp:posOffset>
                </wp:positionV>
                <wp:extent cx="1533525" cy="0"/>
                <wp:effectExtent l="38100" t="76200" r="0" b="952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35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32" coordsize="21600,21600" o:oned="t" filled="f" o:spt="32" path="m,l21600,21600e" w14:anchorId="7D8E2B32">
                <v:path fillok="f" arrowok="t" o:connecttype="none"/>
                <o:lock v:ext="edit" shapetype="t"/>
              </v:shapetype>
              <v:shape id="Straight Arrow Connector 1" style="position:absolute;margin-left:292.6pt;margin-top:189.9pt;width:120.75pt;height: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f0cda1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A9704BF" wp14:editId="5E9DCA28">
                <wp:simplePos x="0" y="0"/>
                <wp:positionH relativeFrom="column">
                  <wp:posOffset>1992630</wp:posOffset>
                </wp:positionH>
                <wp:positionV relativeFrom="paragraph">
                  <wp:posOffset>1781175</wp:posOffset>
                </wp:positionV>
                <wp:extent cx="2333625" cy="929005"/>
                <wp:effectExtent l="0" t="0" r="28575" b="2349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9290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Oval 2" style="position:absolute;margin-left:156.9pt;margin-top:140.25pt;width:183.75pt;height:73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color="red" w14:anchorId="34AE4B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6615844" wp14:editId="3F840C95">
                <wp:simplePos x="0" y="0"/>
                <wp:positionH relativeFrom="column">
                  <wp:posOffset>173355</wp:posOffset>
                </wp:positionH>
                <wp:positionV relativeFrom="paragraph">
                  <wp:posOffset>1695449</wp:posOffset>
                </wp:positionV>
                <wp:extent cx="1752600" cy="809625"/>
                <wp:effectExtent l="0" t="0" r="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809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4" style="position:absolute;margin-left:13.65pt;margin-top:133.5pt;width:138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d8d8d8 [2732]" stroked="f" strokeweight="1pt" w14:anchorId="580A56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"/>
            </w:pict>
          </mc:Fallback>
        </mc:AlternateContent>
      </w:r>
      <w:bookmarkStart w:id="1" w:name="_GoBack"/>
      <w:r>
        <w:rPr>
          <w:noProof/>
        </w:rPr>
        <w:drawing>
          <wp:inline distT="0" distB="0" distL="0" distR="0" wp14:anchorId="47E38ED7" wp14:editId="7FEB985B">
            <wp:extent cx="6172202" cy="2514600"/>
            <wp:effectExtent l="0" t="0" r="0" b="0"/>
            <wp:docPr id="1074532399" name="Picture 107453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26CB6FC6" w14:textId="77777777" w:rsidR="00832EE4" w:rsidRDefault="00832EE4" w:rsidP="00832EE4">
      <w:pPr>
        <w:spacing w:after="240" w:line="240" w:lineRule="auto"/>
        <w:rPr>
          <w:rFonts w:ascii="Aparajita" w:eastAsia="Aparajita" w:hAnsi="Aparajita" w:cs="Aparajita"/>
          <w:szCs w:val="24"/>
        </w:rPr>
      </w:pPr>
      <w:r w:rsidRPr="6F75C7A4">
        <w:rPr>
          <w:rFonts w:ascii="Aparajita" w:eastAsia="Aparajita" w:hAnsi="Aparajita" w:cs="Aparajita"/>
          <w:szCs w:val="24"/>
        </w:rPr>
        <w:lastRenderedPageBreak/>
        <w:t>5. When you log on, please make sure that the audio and video on your computer works.</w:t>
      </w:r>
    </w:p>
    <w:p w14:paraId="658BD399" w14:textId="77777777" w:rsidR="00832EE4" w:rsidRDefault="00832EE4" w:rsidP="00832EE4">
      <w:pPr>
        <w:rPr>
          <w:rFonts w:ascii="Aparajita" w:eastAsia="Aparajita" w:hAnsi="Aparajita" w:cs="Aparajita"/>
          <w:szCs w:val="24"/>
        </w:rPr>
      </w:pPr>
      <w:r w:rsidRPr="6F75C7A4">
        <w:rPr>
          <w:rFonts w:ascii="Aparajita" w:eastAsia="Aparajita" w:hAnsi="Aparajita" w:cs="Aparajita"/>
          <w:szCs w:val="24"/>
        </w:rPr>
        <w:t xml:space="preserve">For more information on how to use Blackboard Collaborate, please watch this </w:t>
      </w:r>
      <w:hyperlink r:id="rId19">
        <w:r w:rsidRPr="6F75C7A4">
          <w:rPr>
            <w:rStyle w:val="Hyperlink"/>
            <w:rFonts w:ascii="Aparajita" w:eastAsia="Aparajita" w:hAnsi="Aparajita" w:cs="Aparajita"/>
            <w:szCs w:val="24"/>
          </w:rPr>
          <w:t>video</w:t>
        </w:r>
      </w:hyperlink>
      <w:r w:rsidRPr="6F75C7A4">
        <w:rPr>
          <w:rFonts w:ascii="Aparajita" w:eastAsia="Aparajita" w:hAnsi="Aparajita" w:cs="Aparajita"/>
          <w:szCs w:val="24"/>
        </w:rPr>
        <w:t xml:space="preserve">: </w:t>
      </w:r>
      <w:hyperlink r:id="rId20">
        <w:r w:rsidRPr="6F75C7A4">
          <w:rPr>
            <w:rStyle w:val="Hyperlink"/>
            <w:rFonts w:ascii="Aparajita" w:eastAsia="Aparajita" w:hAnsi="Aparajita" w:cs="Aparajita"/>
            <w:szCs w:val="24"/>
          </w:rPr>
          <w:t>https://www.youtube.com/watch?v=SQH-SkjMGOU&amp;feature=youtu.be&amp;list=PLontYaReEU1thrYkZR4tynKpyvuTB_dkD</w:t>
        </w:r>
      </w:hyperlink>
    </w:p>
    <w:p w14:paraId="354F9153" w14:textId="05C1016D" w:rsidR="5361D375" w:rsidRDefault="5361D375" w:rsidP="5361D375"/>
    <w:p w14:paraId="285E35E4" w14:textId="77777777" w:rsidR="00483EE1" w:rsidRDefault="004864DB" w:rsidP="00BA31C4">
      <w:r>
        <w:t>When you click on the link to join the session, you</w:t>
      </w:r>
      <w:r w:rsidR="00483EE1">
        <w:t xml:space="preserve"> will be </w:t>
      </w:r>
      <w:r w:rsidR="00731575">
        <w:t>prompted to</w:t>
      </w:r>
      <w:r w:rsidR="00483EE1">
        <w:t>:</w:t>
      </w:r>
    </w:p>
    <w:p w14:paraId="7509E30F" w14:textId="77777777" w:rsidR="000C52F4" w:rsidRDefault="004864DB" w:rsidP="000C52F4">
      <w:pPr>
        <w:pStyle w:val="ListBullet"/>
        <w:rPr>
          <w:b/>
          <w:bCs/>
        </w:rPr>
      </w:pPr>
      <w:r w:rsidRPr="10782FC7">
        <w:rPr>
          <w:rStyle w:val="Bold"/>
        </w:rPr>
        <w:t>Enter a username</w:t>
      </w:r>
      <w:r w:rsidR="5ABE0AB8" w:rsidRPr="10782FC7">
        <w:rPr>
          <w:rStyle w:val="Bold"/>
        </w:rPr>
        <w:t>:</w:t>
      </w:r>
      <w:r w:rsidRPr="10782FC7">
        <w:rPr>
          <w:rStyle w:val="Bold"/>
        </w:rPr>
        <w:t xml:space="preserve"> </w:t>
      </w:r>
      <w:r w:rsidR="1F227D13">
        <w:t>us</w:t>
      </w:r>
      <w:r w:rsidR="1A2B71AC">
        <w:t>e</w:t>
      </w:r>
      <w:r w:rsidR="1F227D13">
        <w:t xml:space="preserve"> the f</w:t>
      </w:r>
      <w:r w:rsidR="00A763A1">
        <w:t xml:space="preserve">ollowing </w:t>
      </w:r>
      <w:r w:rsidR="00E33B67">
        <w:t>format</w:t>
      </w:r>
      <w:r w:rsidR="0ADF195C">
        <w:t xml:space="preserve"> [first name] [last name] [last two digits of your EMPLID]</w:t>
      </w:r>
      <w:r w:rsidR="189120E7">
        <w:t>. F</w:t>
      </w:r>
      <w:r w:rsidR="0ADF195C">
        <w:t>or example</w:t>
      </w:r>
      <w:r w:rsidR="02DE17D1">
        <w:t>:</w:t>
      </w:r>
      <w:r w:rsidR="0ADF195C">
        <w:t xml:space="preserve"> </w:t>
      </w:r>
      <w:r w:rsidR="2E4CB943">
        <w:t>“</w:t>
      </w:r>
      <w:r>
        <w:t>Jane</w:t>
      </w:r>
      <w:r w:rsidR="00E33B67">
        <w:t xml:space="preserve"> </w:t>
      </w:r>
      <w:r>
        <w:t>Smith</w:t>
      </w:r>
      <w:r w:rsidR="1AB785FC">
        <w:t xml:space="preserve"> </w:t>
      </w:r>
      <w:r>
        <w:t>67</w:t>
      </w:r>
      <w:r w:rsidR="05AE4DBD">
        <w:t>”</w:t>
      </w:r>
      <w:r w:rsidR="7A5C4960">
        <w:t xml:space="preserve"> </w:t>
      </w:r>
      <w:r w:rsidR="49B7CF3E">
        <w:rPr>
          <w:noProof/>
        </w:rPr>
        <w:drawing>
          <wp:inline distT="0" distB="0" distL="0" distR="0" wp14:anchorId="7AAA3BDE" wp14:editId="04E4C07D">
            <wp:extent cx="4032885" cy="3737952"/>
            <wp:effectExtent l="0" t="0" r="5715" b="0"/>
            <wp:docPr id="427628789" name="Picture 42762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7" t="10798" r="23312" b="3286"/>
                    <a:stretch>
                      <a:fillRect/>
                    </a:stretch>
                  </pic:blipFill>
                  <pic:spPr>
                    <a:xfrm>
                      <a:off x="0" y="0"/>
                      <a:ext cx="4046143" cy="375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F3AA9" w14:textId="7AA708CF" w:rsidR="531AC705" w:rsidRPr="000C52F4" w:rsidRDefault="000C52F4" w:rsidP="000C52F4">
      <w:pPr>
        <w:pStyle w:val="ListBullet"/>
        <w:rPr>
          <w:rStyle w:val="Bold"/>
        </w:rPr>
      </w:pPr>
      <w:r>
        <w:rPr>
          <w:rStyle w:val="Bold"/>
        </w:rPr>
        <w:lastRenderedPageBreak/>
        <w:t>E</w:t>
      </w:r>
      <w:r w:rsidR="531AC705" w:rsidRPr="10782FC7">
        <w:rPr>
          <w:rStyle w:val="Bold"/>
        </w:rPr>
        <w:t>nable audio and video</w:t>
      </w:r>
      <w:r w:rsidR="64929B99" w:rsidRPr="10782FC7">
        <w:rPr>
          <w:rStyle w:val="Bold"/>
        </w:rPr>
        <w:t>:</w:t>
      </w:r>
      <w:r w:rsidR="33404F98" w:rsidRPr="10782FC7">
        <w:rPr>
          <w:rStyle w:val="Bold"/>
        </w:rPr>
        <w:t xml:space="preserve"> </w:t>
      </w:r>
      <w:r w:rsidR="6558C054" w:rsidRPr="000C52F4">
        <w:rPr>
          <w:rStyle w:val="Bold"/>
          <w:b w:val="0"/>
          <w:bCs w:val="0"/>
        </w:rPr>
        <w:t xml:space="preserve">click on the microphone and camera icons as shown below </w:t>
      </w:r>
      <w:r w:rsidR="33404F98" w:rsidRPr="000C52F4">
        <w:rPr>
          <w:rStyle w:val="Bold"/>
          <w:b w:val="0"/>
          <w:bCs w:val="0"/>
        </w:rPr>
        <w:t>if you wish for your tutor/coach to hear and see you</w:t>
      </w:r>
      <w:r w:rsidR="531AC705" w:rsidRPr="10782FC7">
        <w:rPr>
          <w:rStyle w:val="Bold"/>
        </w:rPr>
        <w:t xml:space="preserve"> </w:t>
      </w:r>
      <w:r w:rsidR="60B99283">
        <w:rPr>
          <w:noProof/>
        </w:rPr>
        <w:drawing>
          <wp:inline distT="0" distB="0" distL="0" distR="0" wp14:anchorId="394F5BD5" wp14:editId="10B5EFE8">
            <wp:extent cx="4033097" cy="3399183"/>
            <wp:effectExtent l="0" t="0" r="5715" b="0"/>
            <wp:docPr id="1271740329" name="Picture 127174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9" t="17342" r="19462"/>
                    <a:stretch>
                      <a:fillRect/>
                    </a:stretch>
                  </pic:blipFill>
                  <pic:spPr>
                    <a:xfrm>
                      <a:off x="0" y="0"/>
                      <a:ext cx="4041182" cy="340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B9780" w14:textId="33D7EE92" w:rsidR="004864DB" w:rsidRDefault="004864DB" w:rsidP="10782FC7">
      <w:pPr>
        <w:pStyle w:val="ListBullet"/>
        <w:rPr>
          <w:b/>
          <w:bCs/>
          <w:szCs w:val="24"/>
        </w:rPr>
      </w:pPr>
      <w:r w:rsidRPr="10782FC7">
        <w:rPr>
          <w:rStyle w:val="Bold"/>
        </w:rPr>
        <w:t xml:space="preserve">Share files: </w:t>
      </w:r>
      <w:r>
        <w:t>upload any files that you</w:t>
      </w:r>
      <w:r w:rsidR="000F461F">
        <w:t xml:space="preserve"> or your tutor/coach</w:t>
      </w:r>
      <w:r>
        <w:t xml:space="preserve"> will </w:t>
      </w:r>
      <w:r w:rsidR="542EEF83">
        <w:t>use/</w:t>
      </w:r>
      <w:r>
        <w:t xml:space="preserve">refer to during </w:t>
      </w:r>
      <w:r w:rsidR="000F461F">
        <w:t>the</w:t>
      </w:r>
      <w:r>
        <w:t xml:space="preserve"> session</w:t>
      </w:r>
      <w:r w:rsidR="00A763A1">
        <w:t>.</w:t>
      </w:r>
      <w:r w:rsidR="00A763A1" w:rsidRPr="10782FC7">
        <w:rPr>
          <w:rStyle w:val="Bold"/>
        </w:rPr>
        <w:t xml:space="preserve"> </w:t>
      </w:r>
      <w:r w:rsidR="00A763A1">
        <w:t>Supported file formats include .pdf, .</w:t>
      </w:r>
      <w:proofErr w:type="spellStart"/>
      <w:r w:rsidR="00A763A1">
        <w:t>ppt</w:t>
      </w:r>
      <w:proofErr w:type="spellEnd"/>
      <w:r w:rsidR="00A763A1">
        <w:t>, .</w:t>
      </w:r>
      <w:proofErr w:type="spellStart"/>
      <w:r w:rsidR="00A763A1">
        <w:t>pptx</w:t>
      </w:r>
      <w:proofErr w:type="spellEnd"/>
      <w:r w:rsidR="00A763A1">
        <w:t>,</w:t>
      </w:r>
      <w:r w:rsidR="0EF092C6">
        <w:t xml:space="preserve"> .</w:t>
      </w:r>
      <w:proofErr w:type="spellStart"/>
      <w:r w:rsidR="0EF092C6">
        <w:t>png</w:t>
      </w:r>
      <w:proofErr w:type="spellEnd"/>
      <w:r w:rsidR="0EF092C6">
        <w:t>, .jpeg</w:t>
      </w:r>
    </w:p>
    <w:p w14:paraId="0E5A9825" w14:textId="0927C0CB" w:rsidR="1DC7EBD1" w:rsidRDefault="1DC7EBD1" w:rsidP="10782FC7">
      <w:pPr>
        <w:pStyle w:val="ListBullet"/>
        <w:numPr>
          <w:ilvl w:val="0"/>
          <w:numId w:val="0"/>
        </w:numPr>
        <w:ind w:firstLine="340"/>
      </w:pPr>
      <w:r>
        <w:t xml:space="preserve">Click </w:t>
      </w:r>
      <w:r w:rsidR="75C2735F">
        <w:t>to</w:t>
      </w:r>
      <w:r>
        <w:t xml:space="preserve"> </w:t>
      </w:r>
      <w:r w:rsidR="04203CCF">
        <w:t xml:space="preserve">open </w:t>
      </w:r>
      <w:r w:rsidR="2915C1BA">
        <w:t>“Collaborate panel”</w:t>
      </w:r>
      <w:r>
        <w:t xml:space="preserve"> tab as s</w:t>
      </w:r>
      <w:r w:rsidR="574551DE">
        <w:t xml:space="preserve">hown </w:t>
      </w:r>
      <w:r>
        <w:t>below.</w:t>
      </w:r>
    </w:p>
    <w:p w14:paraId="6E9CE66F" w14:textId="6EA2C19F" w:rsidR="7C28E46D" w:rsidRDefault="7C28E46D" w:rsidP="10782FC7">
      <w:pPr>
        <w:pStyle w:val="ListBullet"/>
        <w:numPr>
          <w:ilvl w:val="0"/>
          <w:numId w:val="0"/>
        </w:numPr>
      </w:pPr>
      <w:r>
        <w:t xml:space="preserve">     </w:t>
      </w:r>
      <w:r w:rsidR="4AACE47F">
        <w:rPr>
          <w:noProof/>
        </w:rPr>
        <w:drawing>
          <wp:inline distT="0" distB="0" distL="0" distR="0" wp14:anchorId="22D9159A" wp14:editId="4451378D">
            <wp:extent cx="4438695" cy="2781300"/>
            <wp:effectExtent l="0" t="0" r="0" b="0"/>
            <wp:docPr id="785538458" name="Picture 1638834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8344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9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18C13" w14:textId="0F734D8E" w:rsidR="10782FC7" w:rsidRDefault="10782FC7" w:rsidP="10782FC7">
      <w:pPr>
        <w:pStyle w:val="ListBullet"/>
        <w:numPr>
          <w:ilvl w:val="0"/>
          <w:numId w:val="0"/>
        </w:numPr>
      </w:pPr>
    </w:p>
    <w:p w14:paraId="6F0FC7BF" w14:textId="67A2F784" w:rsidR="49A89716" w:rsidRDefault="49A89716" w:rsidP="10782FC7">
      <w:pPr>
        <w:pStyle w:val="ListBullet"/>
        <w:numPr>
          <w:ilvl w:val="0"/>
          <w:numId w:val="0"/>
        </w:numPr>
      </w:pPr>
      <w:r>
        <w:lastRenderedPageBreak/>
        <w:t xml:space="preserve">     </w:t>
      </w:r>
      <w:r w:rsidR="001839CA">
        <w:t>Click on “Share Files” and follow</w:t>
      </w:r>
      <w:r w:rsidR="76C25904">
        <w:t xml:space="preserve"> the</w:t>
      </w:r>
      <w:r w:rsidR="001839CA">
        <w:t xml:space="preserve"> instructions </w:t>
      </w:r>
      <w:r w:rsidR="72A1F37F">
        <w:t xml:space="preserve">on the screen </w:t>
      </w:r>
      <w:r w:rsidR="001839CA">
        <w:t>to upload files</w:t>
      </w:r>
      <w:r w:rsidR="3763DF83">
        <w:t>.</w:t>
      </w:r>
    </w:p>
    <w:p w14:paraId="2E0F6388" w14:textId="656882E5" w:rsidR="020684E5" w:rsidRDefault="020684E5" w:rsidP="10782FC7">
      <w:pPr>
        <w:pStyle w:val="ListBullet"/>
        <w:numPr>
          <w:ilvl w:val="0"/>
          <w:numId w:val="0"/>
        </w:numPr>
      </w:pPr>
      <w:r>
        <w:t xml:space="preserve">     </w:t>
      </w:r>
      <w:r w:rsidR="51929924">
        <w:rPr>
          <w:noProof/>
        </w:rPr>
        <w:drawing>
          <wp:inline distT="0" distB="0" distL="0" distR="0" wp14:anchorId="23BA264D" wp14:editId="5AF7BFA2">
            <wp:extent cx="4418772" cy="2584193"/>
            <wp:effectExtent l="19050" t="19050" r="20320" b="26035"/>
            <wp:docPr id="1040986968" name="Picture 104098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462" cy="259395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F3CD47" w14:textId="56B92239" w:rsidR="10782FC7" w:rsidRDefault="10782FC7" w:rsidP="10782FC7">
      <w:pPr>
        <w:pStyle w:val="ListBullet"/>
        <w:numPr>
          <w:ilvl w:val="0"/>
          <w:numId w:val="0"/>
        </w:numPr>
      </w:pPr>
    </w:p>
    <w:p w14:paraId="1762C1FF" w14:textId="42B90C95" w:rsidR="000C52F4" w:rsidRDefault="000C52F4" w:rsidP="10782FC7">
      <w:pPr>
        <w:pStyle w:val="ListBullet"/>
        <w:numPr>
          <w:ilvl w:val="0"/>
          <w:numId w:val="0"/>
        </w:numPr>
      </w:pPr>
    </w:p>
    <w:p w14:paraId="0F20B1F9" w14:textId="401BE372" w:rsidR="005C1B8B" w:rsidRDefault="1C1B7929" w:rsidP="10782FC7">
      <w:pPr>
        <w:pStyle w:val="ListBullet"/>
        <w:rPr>
          <w:rFonts w:eastAsiaTheme="minorEastAsia"/>
          <w:b/>
          <w:bCs/>
          <w:szCs w:val="24"/>
        </w:rPr>
      </w:pPr>
      <w:r w:rsidRPr="10782FC7">
        <w:rPr>
          <w:rStyle w:val="Strong"/>
        </w:rPr>
        <w:t xml:space="preserve">Record: </w:t>
      </w:r>
      <w:r w:rsidRPr="10782FC7">
        <w:rPr>
          <w:rStyle w:val="Strong"/>
          <w:b w:val="0"/>
          <w:bCs w:val="0"/>
        </w:rPr>
        <w:t>ask your tutor/coach if they would be comfortable with recording the session for future use or reference</w:t>
      </w:r>
    </w:p>
    <w:p w14:paraId="4AB6D711" w14:textId="50DE3C82" w:rsidR="005C1B8B" w:rsidRDefault="0E5964CC" w:rsidP="10782FC7">
      <w:pPr>
        <w:pStyle w:val="ListBullet"/>
        <w:numPr>
          <w:ilvl w:val="0"/>
          <w:numId w:val="0"/>
        </w:numPr>
        <w:ind w:firstLine="340"/>
        <w:rPr>
          <w:rStyle w:val="Strong"/>
          <w:b w:val="0"/>
          <w:bCs w:val="0"/>
        </w:rPr>
      </w:pPr>
      <w:r w:rsidRPr="10782FC7">
        <w:rPr>
          <w:rStyle w:val="Strong"/>
          <w:b w:val="0"/>
          <w:bCs w:val="0"/>
        </w:rPr>
        <w:t xml:space="preserve">Click </w:t>
      </w:r>
      <w:r w:rsidR="69119375" w:rsidRPr="10782FC7">
        <w:rPr>
          <w:rStyle w:val="Strong"/>
          <w:b w:val="0"/>
          <w:bCs w:val="0"/>
        </w:rPr>
        <w:t xml:space="preserve">to open </w:t>
      </w:r>
      <w:r w:rsidRPr="10782FC7">
        <w:rPr>
          <w:rStyle w:val="Strong"/>
          <w:b w:val="0"/>
          <w:bCs w:val="0"/>
        </w:rPr>
        <w:t>“Session menu</w:t>
      </w:r>
      <w:r w:rsidR="449B9FB2" w:rsidRPr="10782FC7">
        <w:rPr>
          <w:rStyle w:val="Strong"/>
          <w:b w:val="0"/>
          <w:bCs w:val="0"/>
        </w:rPr>
        <w:t>”</w:t>
      </w:r>
      <w:r w:rsidRPr="10782FC7">
        <w:rPr>
          <w:rStyle w:val="Strong"/>
          <w:b w:val="0"/>
          <w:bCs w:val="0"/>
        </w:rPr>
        <w:t xml:space="preserve"> </w:t>
      </w:r>
      <w:r w:rsidR="11A0CAF2" w:rsidRPr="10782FC7">
        <w:rPr>
          <w:rStyle w:val="Strong"/>
          <w:b w:val="0"/>
          <w:bCs w:val="0"/>
        </w:rPr>
        <w:t xml:space="preserve">tab </w:t>
      </w:r>
      <w:r w:rsidRPr="10782FC7">
        <w:rPr>
          <w:rStyle w:val="Strong"/>
          <w:b w:val="0"/>
          <w:bCs w:val="0"/>
        </w:rPr>
        <w:t>as shown below</w:t>
      </w:r>
      <w:r w:rsidR="37B15AE7" w:rsidRPr="10782FC7">
        <w:rPr>
          <w:rStyle w:val="Strong"/>
          <w:b w:val="0"/>
          <w:bCs w:val="0"/>
        </w:rPr>
        <w:t>.</w:t>
      </w:r>
      <w:r w:rsidR="1C1B7929" w:rsidRPr="10782FC7">
        <w:rPr>
          <w:rStyle w:val="Strong"/>
          <w:b w:val="0"/>
          <w:bCs w:val="0"/>
        </w:rPr>
        <w:t xml:space="preserve">  </w:t>
      </w:r>
    </w:p>
    <w:p w14:paraId="1A9C3D9F" w14:textId="5C42C1F3" w:rsidR="005C1B8B" w:rsidRDefault="7D9DFED9" w:rsidP="10782FC7">
      <w:pPr>
        <w:pStyle w:val="ListBullet"/>
        <w:numPr>
          <w:ilvl w:val="0"/>
          <w:numId w:val="0"/>
        </w:numPr>
      </w:pPr>
      <w:r>
        <w:t xml:space="preserve">   </w:t>
      </w:r>
      <w:r w:rsidR="50F3A480">
        <w:t xml:space="preserve"> </w:t>
      </w:r>
      <w:r w:rsidR="1C1B7929">
        <w:t xml:space="preserve"> </w:t>
      </w:r>
      <w:r w:rsidR="1777A5DB">
        <w:rPr>
          <w:noProof/>
        </w:rPr>
        <w:drawing>
          <wp:inline distT="0" distB="0" distL="0" distR="0" wp14:anchorId="41231C86" wp14:editId="24A2CEB5">
            <wp:extent cx="4234069" cy="3210836"/>
            <wp:effectExtent l="0" t="0" r="0" b="8890"/>
            <wp:docPr id="1579179427" name="Picture 1908526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52677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069" cy="321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42B4" w14:textId="3D44ECE9" w:rsidR="005C1B8B" w:rsidRDefault="35C899C7" w:rsidP="10782FC7">
      <w:pPr>
        <w:pStyle w:val="ListBullet"/>
        <w:numPr>
          <w:ilvl w:val="0"/>
          <w:numId w:val="0"/>
        </w:numPr>
      </w:pPr>
      <w:r>
        <w:t xml:space="preserve">  </w:t>
      </w:r>
      <w:r w:rsidR="63105C7A">
        <w:t xml:space="preserve"> </w:t>
      </w:r>
    </w:p>
    <w:p w14:paraId="3464891A" w14:textId="1EEC2B1D" w:rsidR="005C1B8B" w:rsidRDefault="000C52F4" w:rsidP="10782FC7">
      <w:pPr>
        <w:pStyle w:val="ListBullet"/>
        <w:numPr>
          <w:ilvl w:val="0"/>
          <w:numId w:val="0"/>
        </w:num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DFEA77A" wp14:editId="6ABC36FD">
            <wp:simplePos x="0" y="0"/>
            <wp:positionH relativeFrom="column">
              <wp:posOffset>228600</wp:posOffset>
            </wp:positionH>
            <wp:positionV relativeFrom="paragraph">
              <wp:posOffset>299720</wp:posOffset>
            </wp:positionV>
            <wp:extent cx="4253865" cy="3100705"/>
            <wp:effectExtent l="0" t="0" r="0" b="4445"/>
            <wp:wrapThrough wrapText="bothSides">
              <wp:wrapPolygon edited="0">
                <wp:start x="0" y="0"/>
                <wp:lineTo x="0" y="21498"/>
                <wp:lineTo x="21474" y="21498"/>
                <wp:lineTo x="21474" y="0"/>
                <wp:lineTo x="0" y="0"/>
              </wp:wrapPolygon>
            </wp:wrapThrough>
            <wp:docPr id="654490509" name="Picture 65449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3105C7A">
        <w:t xml:space="preserve">  </w:t>
      </w:r>
      <w:r w:rsidR="35C899C7">
        <w:t xml:space="preserve">  </w:t>
      </w:r>
      <w:r w:rsidR="5679F5CB">
        <w:t xml:space="preserve"> C</w:t>
      </w:r>
      <w:r w:rsidR="35C899C7">
        <w:t>lick on “Start Recording” as shown below</w:t>
      </w:r>
      <w:r w:rsidR="1AE6D3E9">
        <w:t>.</w:t>
      </w:r>
      <w:r>
        <w:t xml:space="preserve"> </w:t>
      </w:r>
      <w:r w:rsidR="35C899C7">
        <w:t xml:space="preserve">     </w:t>
      </w:r>
      <w:r>
        <w:t xml:space="preserve">    </w:t>
      </w:r>
    </w:p>
    <w:p w14:paraId="133C702C" w14:textId="194F5E29" w:rsidR="005C1B8B" w:rsidRDefault="005C1B8B" w:rsidP="10782FC7">
      <w:pPr>
        <w:pStyle w:val="ListBullet"/>
        <w:numPr>
          <w:ilvl w:val="0"/>
          <w:numId w:val="0"/>
        </w:numPr>
      </w:pPr>
    </w:p>
    <w:p w14:paraId="5984D37B" w14:textId="77777777" w:rsidR="000C52F4" w:rsidRDefault="000C52F4" w:rsidP="000C52F4">
      <w:pPr>
        <w:pStyle w:val="ListBullet"/>
        <w:numPr>
          <w:ilvl w:val="0"/>
          <w:numId w:val="0"/>
        </w:numPr>
        <w:ind w:left="340"/>
        <w:rPr>
          <w:rStyle w:val="Bold"/>
        </w:rPr>
      </w:pPr>
    </w:p>
    <w:p w14:paraId="5F67230D" w14:textId="77777777" w:rsidR="000C52F4" w:rsidRDefault="000C52F4" w:rsidP="000C52F4">
      <w:pPr>
        <w:pStyle w:val="ListBullet"/>
        <w:numPr>
          <w:ilvl w:val="0"/>
          <w:numId w:val="0"/>
        </w:numPr>
        <w:ind w:left="340"/>
        <w:rPr>
          <w:rStyle w:val="Bold"/>
        </w:rPr>
      </w:pPr>
    </w:p>
    <w:p w14:paraId="4BDE1A02" w14:textId="77777777" w:rsidR="000C52F4" w:rsidRDefault="000C52F4" w:rsidP="000C52F4">
      <w:pPr>
        <w:pStyle w:val="ListBullet"/>
        <w:numPr>
          <w:ilvl w:val="0"/>
          <w:numId w:val="0"/>
        </w:numPr>
        <w:ind w:left="340"/>
        <w:rPr>
          <w:rStyle w:val="Bold"/>
        </w:rPr>
      </w:pPr>
    </w:p>
    <w:p w14:paraId="561B8213" w14:textId="77777777" w:rsidR="000C52F4" w:rsidRDefault="000C52F4" w:rsidP="000C52F4">
      <w:pPr>
        <w:pStyle w:val="ListBullet"/>
        <w:numPr>
          <w:ilvl w:val="0"/>
          <w:numId w:val="0"/>
        </w:numPr>
        <w:ind w:left="340"/>
        <w:rPr>
          <w:rStyle w:val="Bold"/>
        </w:rPr>
      </w:pPr>
    </w:p>
    <w:p w14:paraId="2FDB842B" w14:textId="77777777" w:rsidR="000C52F4" w:rsidRDefault="000C52F4" w:rsidP="000C52F4">
      <w:pPr>
        <w:pStyle w:val="ListBullet"/>
        <w:numPr>
          <w:ilvl w:val="0"/>
          <w:numId w:val="0"/>
        </w:numPr>
        <w:ind w:left="340"/>
        <w:rPr>
          <w:rStyle w:val="Bold"/>
        </w:rPr>
      </w:pPr>
    </w:p>
    <w:p w14:paraId="6A17D151" w14:textId="2E11DD02" w:rsidR="000C52F4" w:rsidRDefault="000C52F4" w:rsidP="000C52F4">
      <w:pPr>
        <w:pStyle w:val="ListBullet"/>
        <w:numPr>
          <w:ilvl w:val="0"/>
          <w:numId w:val="0"/>
        </w:numPr>
        <w:ind w:left="340"/>
        <w:rPr>
          <w:rStyle w:val="Bold"/>
        </w:rPr>
      </w:pPr>
    </w:p>
    <w:p w14:paraId="7E586C0A" w14:textId="2135C56E" w:rsidR="00545D65" w:rsidRDefault="00545D65" w:rsidP="000C52F4">
      <w:pPr>
        <w:pStyle w:val="ListBullet"/>
        <w:numPr>
          <w:ilvl w:val="0"/>
          <w:numId w:val="0"/>
        </w:numPr>
        <w:ind w:left="340"/>
        <w:rPr>
          <w:rStyle w:val="Bold"/>
        </w:rPr>
      </w:pPr>
    </w:p>
    <w:p w14:paraId="26E3C1F0" w14:textId="77777777" w:rsidR="00545D65" w:rsidRDefault="00545D65" w:rsidP="000C52F4">
      <w:pPr>
        <w:pStyle w:val="ListBullet"/>
        <w:numPr>
          <w:ilvl w:val="0"/>
          <w:numId w:val="0"/>
        </w:numPr>
        <w:ind w:left="340"/>
        <w:rPr>
          <w:rStyle w:val="Bold"/>
        </w:rPr>
      </w:pPr>
    </w:p>
    <w:p w14:paraId="7F8FC11F" w14:textId="77777777" w:rsidR="000C52F4" w:rsidRDefault="000C52F4" w:rsidP="000C52F4">
      <w:pPr>
        <w:pStyle w:val="ListBullet"/>
        <w:numPr>
          <w:ilvl w:val="0"/>
          <w:numId w:val="0"/>
        </w:numPr>
        <w:ind w:left="340"/>
        <w:rPr>
          <w:rStyle w:val="Bold"/>
        </w:rPr>
      </w:pPr>
    </w:p>
    <w:p w14:paraId="0DC67151" w14:textId="2EC6113B" w:rsidR="005C1B8B" w:rsidRDefault="005C1B8B" w:rsidP="00B61DEC">
      <w:pPr>
        <w:pStyle w:val="ListBullet"/>
        <w:rPr>
          <w:rStyle w:val="Bold"/>
        </w:rPr>
      </w:pPr>
      <w:r w:rsidRPr="10782FC7">
        <w:rPr>
          <w:rStyle w:val="Bold"/>
        </w:rPr>
        <w:t>Unable to access session</w:t>
      </w:r>
      <w:r w:rsidR="713B8583" w:rsidRPr="10782FC7">
        <w:rPr>
          <w:rStyle w:val="Bold"/>
        </w:rPr>
        <w:t>:</w:t>
      </w:r>
    </w:p>
    <w:p w14:paraId="03BF8609" w14:textId="2D80893E" w:rsidR="005C1B8B" w:rsidRDefault="5F26EDCF" w:rsidP="10782FC7">
      <w:pPr>
        <w:pStyle w:val="ListBullet"/>
        <w:numPr>
          <w:ilvl w:val="1"/>
          <w:numId w:val="18"/>
        </w:numPr>
        <w:rPr>
          <w:rStyle w:val="Bold"/>
          <w:rFonts w:eastAsiaTheme="minorEastAsia"/>
          <w:b w:val="0"/>
          <w:bCs w:val="0"/>
          <w:szCs w:val="24"/>
        </w:rPr>
      </w:pPr>
      <w:r w:rsidRPr="10782FC7">
        <w:rPr>
          <w:rStyle w:val="Bold"/>
        </w:rPr>
        <w:t>due to technical difficulties</w:t>
      </w:r>
      <w:r w:rsidR="005C1B8B" w:rsidRPr="10782FC7">
        <w:rPr>
          <w:rStyle w:val="Bold"/>
        </w:rPr>
        <w:t>:</w:t>
      </w:r>
      <w:r w:rsidR="2CF79F10" w:rsidRPr="10782FC7">
        <w:rPr>
          <w:rStyle w:val="Bold"/>
        </w:rPr>
        <w:t xml:space="preserve"> </w:t>
      </w:r>
      <w:r w:rsidR="2CF79F10" w:rsidRPr="10782FC7">
        <w:rPr>
          <w:rStyle w:val="Bold"/>
          <w:b w:val="0"/>
          <w:bCs w:val="0"/>
        </w:rPr>
        <w:t>call the L</w:t>
      </w:r>
      <w:r w:rsidR="036EFED7" w:rsidRPr="10782FC7">
        <w:rPr>
          <w:rStyle w:val="Bold"/>
          <w:b w:val="0"/>
          <w:bCs w:val="0"/>
        </w:rPr>
        <w:t xml:space="preserve">ehman help desk </w:t>
      </w:r>
      <w:r w:rsidR="777E4D9B" w:rsidRPr="10782FC7">
        <w:rPr>
          <w:rStyle w:val="Bold"/>
          <w:b w:val="0"/>
          <w:bCs w:val="0"/>
        </w:rPr>
        <w:t xml:space="preserve">at </w:t>
      </w:r>
      <w:r w:rsidR="036EFED7" w:rsidRPr="10782FC7">
        <w:rPr>
          <w:rStyle w:val="Bold"/>
          <w:b w:val="0"/>
          <w:bCs w:val="0"/>
        </w:rPr>
        <w:t xml:space="preserve">718-960-1111 </w:t>
      </w:r>
      <w:r w:rsidR="293AFE35" w:rsidRPr="10782FC7">
        <w:rPr>
          <w:rStyle w:val="Bold"/>
          <w:b w:val="0"/>
          <w:bCs w:val="0"/>
        </w:rPr>
        <w:t xml:space="preserve">or email at </w:t>
      </w:r>
      <w:hyperlink r:id="rId27">
        <w:r w:rsidR="036EFED7" w:rsidRPr="10782FC7">
          <w:rPr>
            <w:rStyle w:val="Hyperlink"/>
            <w:color w:val="595959" w:themeColor="text1" w:themeTint="A6"/>
          </w:rPr>
          <w:t>help.desk@lehman.cuny.edu</w:t>
        </w:r>
      </w:hyperlink>
      <w:r w:rsidR="4A535C11" w:rsidRPr="10782FC7">
        <w:rPr>
          <w:rStyle w:val="Bold"/>
          <w:b w:val="0"/>
          <w:bCs w:val="0"/>
        </w:rPr>
        <w:t xml:space="preserve"> for</w:t>
      </w:r>
      <w:r w:rsidR="10D54F81" w:rsidRPr="10782FC7">
        <w:rPr>
          <w:rStyle w:val="Bold"/>
          <w:b w:val="0"/>
          <w:bCs w:val="0"/>
        </w:rPr>
        <w:t xml:space="preserve"> </w:t>
      </w:r>
      <w:r w:rsidR="7207BC94" w:rsidRPr="10782FC7">
        <w:rPr>
          <w:rStyle w:val="Bold"/>
          <w:b w:val="0"/>
          <w:bCs w:val="0"/>
        </w:rPr>
        <w:t xml:space="preserve">any </w:t>
      </w:r>
      <w:r w:rsidR="10D54F81" w:rsidRPr="10782FC7">
        <w:rPr>
          <w:rStyle w:val="Bold"/>
          <w:b w:val="0"/>
          <w:bCs w:val="0"/>
        </w:rPr>
        <w:t>technical support in accessing or joining your session</w:t>
      </w:r>
      <w:r w:rsidR="12C63927" w:rsidRPr="10782FC7">
        <w:rPr>
          <w:rStyle w:val="Bold"/>
          <w:b w:val="0"/>
          <w:bCs w:val="0"/>
        </w:rPr>
        <w:t xml:space="preserve"> </w:t>
      </w:r>
    </w:p>
    <w:p w14:paraId="135B7121" w14:textId="0B414D3D" w:rsidR="6633087A" w:rsidRDefault="6633087A" w:rsidP="10782FC7">
      <w:pPr>
        <w:pStyle w:val="ListBullet"/>
        <w:numPr>
          <w:ilvl w:val="1"/>
          <w:numId w:val="18"/>
        </w:numPr>
        <w:rPr>
          <w:rStyle w:val="Bold"/>
          <w:rFonts w:eastAsiaTheme="minorEastAsia"/>
          <w:b w:val="0"/>
          <w:bCs w:val="0"/>
          <w:szCs w:val="24"/>
        </w:rPr>
      </w:pPr>
      <w:r w:rsidRPr="10782FC7">
        <w:rPr>
          <w:rStyle w:val="Bold"/>
        </w:rPr>
        <w:t xml:space="preserve">due to </w:t>
      </w:r>
      <w:r w:rsidR="5DE11812" w:rsidRPr="10782FC7">
        <w:rPr>
          <w:rStyle w:val="Bold"/>
        </w:rPr>
        <w:t xml:space="preserve">other/non-technical </w:t>
      </w:r>
      <w:r w:rsidRPr="10782FC7">
        <w:rPr>
          <w:rStyle w:val="Bold"/>
        </w:rPr>
        <w:t>difficulties:</w:t>
      </w:r>
      <w:r w:rsidR="65C14E11" w:rsidRPr="10782FC7">
        <w:rPr>
          <w:rStyle w:val="Bold"/>
        </w:rPr>
        <w:t xml:space="preserve"> </w:t>
      </w:r>
      <w:r w:rsidR="65C14E11" w:rsidRPr="10782FC7">
        <w:rPr>
          <w:rStyle w:val="Bold"/>
          <w:b w:val="0"/>
          <w:bCs w:val="0"/>
        </w:rPr>
        <w:t>call the Lehman Tutoring Center at 718-960-81</w:t>
      </w:r>
      <w:r w:rsidR="7FD8C3DF" w:rsidRPr="10782FC7">
        <w:rPr>
          <w:rStyle w:val="Bold"/>
          <w:b w:val="0"/>
          <w:bCs w:val="0"/>
        </w:rPr>
        <w:t>7</w:t>
      </w:r>
      <w:r w:rsidR="64CE06C3" w:rsidRPr="10782FC7">
        <w:rPr>
          <w:rStyle w:val="Bold"/>
          <w:b w:val="0"/>
          <w:bCs w:val="0"/>
        </w:rPr>
        <w:t>5</w:t>
      </w:r>
      <w:r w:rsidR="65C14E11" w:rsidRPr="10782FC7">
        <w:rPr>
          <w:rStyle w:val="Bold"/>
          <w:b w:val="0"/>
          <w:bCs w:val="0"/>
        </w:rPr>
        <w:t xml:space="preserve"> or email at </w:t>
      </w:r>
      <w:hyperlink r:id="rId28">
        <w:r w:rsidR="5E0E879D" w:rsidRPr="10782FC7">
          <w:rPr>
            <w:rStyle w:val="Hyperlink"/>
            <w:color w:val="595959" w:themeColor="text1" w:themeTint="A6"/>
          </w:rPr>
          <w:t>iss</w:t>
        </w:r>
        <w:r w:rsidR="65C14E11" w:rsidRPr="10782FC7">
          <w:rPr>
            <w:rStyle w:val="Hyperlink"/>
            <w:color w:val="595959" w:themeColor="text1" w:themeTint="A6"/>
          </w:rPr>
          <w:t>p.</w:t>
        </w:r>
        <w:r w:rsidR="43007060" w:rsidRPr="10782FC7">
          <w:rPr>
            <w:rStyle w:val="Hyperlink"/>
            <w:color w:val="595959" w:themeColor="text1" w:themeTint="A6"/>
          </w:rPr>
          <w:t>program</w:t>
        </w:r>
        <w:r w:rsidR="65C14E11" w:rsidRPr="10782FC7">
          <w:rPr>
            <w:rStyle w:val="Hyperlink"/>
            <w:color w:val="595959" w:themeColor="text1" w:themeTint="A6"/>
          </w:rPr>
          <w:t>@lehman.cuny.edu</w:t>
        </w:r>
      </w:hyperlink>
      <w:r w:rsidR="65C14E11" w:rsidRPr="10782FC7">
        <w:rPr>
          <w:rStyle w:val="Bold"/>
          <w:b w:val="0"/>
          <w:bCs w:val="0"/>
        </w:rPr>
        <w:t xml:space="preserve"> </w:t>
      </w:r>
      <w:r w:rsidR="1E45D7AC" w:rsidRPr="10782FC7">
        <w:rPr>
          <w:rStyle w:val="Bold"/>
          <w:b w:val="0"/>
          <w:bCs w:val="0"/>
        </w:rPr>
        <w:t>to let us know</w:t>
      </w:r>
    </w:p>
    <w:p w14:paraId="035C29A5" w14:textId="2DBBA604" w:rsidR="10782FC7" w:rsidRDefault="10782FC7" w:rsidP="10782FC7">
      <w:pPr>
        <w:pStyle w:val="ListBullet"/>
        <w:numPr>
          <w:ilvl w:val="0"/>
          <w:numId w:val="0"/>
        </w:numPr>
        <w:ind w:left="1080" w:hanging="360"/>
        <w:rPr>
          <w:rStyle w:val="Bold"/>
          <w:b w:val="0"/>
          <w:bCs w:val="0"/>
        </w:rPr>
      </w:pPr>
    </w:p>
    <w:p w14:paraId="533BC94B" w14:textId="5689761A" w:rsidR="005C1B8B" w:rsidRPr="005C1B8B" w:rsidRDefault="005C1B8B" w:rsidP="00B61DEC">
      <w:pPr>
        <w:pStyle w:val="ListBullet"/>
        <w:rPr>
          <w:b/>
          <w:bCs/>
        </w:rPr>
      </w:pPr>
      <w:r w:rsidRPr="3A8AE318">
        <w:rPr>
          <w:rStyle w:val="Bold"/>
        </w:rPr>
        <w:t>Canceling an appointment:</w:t>
      </w:r>
      <w:r>
        <w:t xml:space="preserve"> If you would like to cancel an appointment, please email us at </w:t>
      </w:r>
      <w:hyperlink r:id="rId29">
        <w:r>
          <w:t>issp.program@lehman.cuny.edu</w:t>
        </w:r>
      </w:hyperlink>
      <w:r>
        <w:t xml:space="preserve"> with the subject “Appointment Cancellation”. Provide:</w:t>
      </w:r>
    </w:p>
    <w:p w14:paraId="37A629F3" w14:textId="77777777" w:rsidR="005C1B8B" w:rsidRPr="005C1B8B" w:rsidRDefault="005C1B8B" w:rsidP="005C1B8B">
      <w:pPr>
        <w:pStyle w:val="ListBullet"/>
        <w:numPr>
          <w:ilvl w:val="1"/>
          <w:numId w:val="18"/>
        </w:numPr>
        <w:rPr>
          <w:b/>
          <w:bCs/>
        </w:rPr>
      </w:pPr>
      <w:r>
        <w:t>Your first and last names</w:t>
      </w:r>
    </w:p>
    <w:p w14:paraId="7CA411BC" w14:textId="4AEF80D3" w:rsidR="005C1B8B" w:rsidRPr="005C1B8B" w:rsidRDefault="005C1B8B" w:rsidP="005C1B8B">
      <w:pPr>
        <w:pStyle w:val="ListBullet"/>
        <w:numPr>
          <w:ilvl w:val="1"/>
          <w:numId w:val="18"/>
        </w:numPr>
      </w:pPr>
      <w:r>
        <w:t>Date and time of appointment being cancelled</w:t>
      </w:r>
    </w:p>
    <w:p w14:paraId="4C3F79AA" w14:textId="01DF60A9" w:rsidR="005C1B8B" w:rsidRPr="00E237E8" w:rsidRDefault="005C1B8B" w:rsidP="10782FC7">
      <w:pPr>
        <w:pStyle w:val="ListBullet"/>
        <w:numPr>
          <w:ilvl w:val="1"/>
          <w:numId w:val="18"/>
        </w:numPr>
        <w:rPr>
          <w:rStyle w:val="Strong"/>
        </w:rPr>
        <w:sectPr w:rsidR="005C1B8B" w:rsidRPr="00E237E8" w:rsidSect="00AC4859">
          <w:headerReference w:type="default" r:id="rId30"/>
          <w:pgSz w:w="12240" w:h="15840" w:code="1"/>
          <w:pgMar w:top="2160" w:right="1080" w:bottom="720" w:left="1080" w:header="648" w:footer="432" w:gutter="0"/>
          <w:cols w:space="708"/>
          <w:docGrid w:linePitch="360"/>
        </w:sectPr>
      </w:pPr>
      <w:r>
        <w:t>Reason for cancelatio</w:t>
      </w:r>
      <w:r w:rsidR="00DE4F2E">
        <w:t>n</w:t>
      </w:r>
    </w:p>
    <w:p w14:paraId="3E04B8A4" w14:textId="35F905C2" w:rsidR="00BD0C60" w:rsidRPr="00E237E8" w:rsidRDefault="00BD0C60" w:rsidP="00DE4F2E">
      <w:pPr>
        <w:pStyle w:val="Heading2"/>
      </w:pPr>
    </w:p>
    <w:sectPr w:rsidR="00BD0C60" w:rsidRPr="00E237E8" w:rsidSect="00AC4859">
      <w:footerReference w:type="first" r:id="rId31"/>
      <w:pgSz w:w="12240" w:h="15840" w:code="1"/>
      <w:pgMar w:top="2160" w:right="1080" w:bottom="720" w:left="1080" w:header="64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9FE06C" w14:textId="77777777" w:rsidR="006A185B" w:rsidRDefault="006A185B" w:rsidP="005A20E2">
      <w:pPr>
        <w:spacing w:after="0"/>
      </w:pPr>
      <w:r>
        <w:separator/>
      </w:r>
    </w:p>
    <w:p w14:paraId="25713F0A" w14:textId="77777777" w:rsidR="006A185B" w:rsidRDefault="006A185B"/>
    <w:p w14:paraId="048C3821" w14:textId="77777777" w:rsidR="006A185B" w:rsidRDefault="006A185B" w:rsidP="009B4773"/>
    <w:p w14:paraId="12520722" w14:textId="77777777" w:rsidR="006A185B" w:rsidRDefault="006A185B" w:rsidP="00513832"/>
  </w:endnote>
  <w:endnote w:type="continuationSeparator" w:id="0">
    <w:p w14:paraId="4099C634" w14:textId="77777777" w:rsidR="006A185B" w:rsidRDefault="006A185B" w:rsidP="005A20E2">
      <w:pPr>
        <w:spacing w:after="0"/>
      </w:pPr>
      <w:r>
        <w:continuationSeparator/>
      </w:r>
    </w:p>
    <w:p w14:paraId="6655913B" w14:textId="77777777" w:rsidR="006A185B" w:rsidRDefault="006A185B"/>
    <w:p w14:paraId="7BB16430" w14:textId="77777777" w:rsidR="006A185B" w:rsidRDefault="006A185B" w:rsidP="009B4773"/>
    <w:p w14:paraId="5F5D8AE2" w14:textId="77777777" w:rsidR="006A185B" w:rsidRDefault="006A185B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2348994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173551353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3E626C0A" w14:textId="77777777" w:rsidR="007F7457" w:rsidRDefault="007F7457" w:rsidP="00F8411A">
            <w:pPr>
              <w:pStyle w:val="Footer"/>
            </w:pPr>
            <w:r w:rsidRPr="002135FB">
              <w:fldChar w:fldCharType="begin"/>
            </w:r>
            <w:r w:rsidRPr="002135FB">
              <w:instrText xml:space="preserve"> PAGE   \* MERGEFORMAT </w:instrText>
            </w:r>
            <w:r w:rsidRPr="002135FB">
              <w:fldChar w:fldCharType="separate"/>
            </w:r>
            <w:r>
              <w:t>1</w:t>
            </w:r>
            <w:r w:rsidRPr="002135FB">
              <w:rPr>
                <w:noProof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689699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724266714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4BFBACF9" w14:textId="77777777" w:rsidR="007F7457" w:rsidRDefault="007F7457" w:rsidP="00F8411A">
            <w:pPr>
              <w:pStyle w:val="Footer"/>
            </w:pPr>
            <w:r w:rsidRPr="002135FB">
              <w:t>January 24, 20</w:t>
            </w:r>
            <w:r>
              <w:t>XX</w:t>
            </w:r>
            <w:r w:rsidRPr="002135FB">
              <w:rPr>
                <w:lang w:val="ru-RU"/>
              </w:rPr>
              <w:t xml:space="preserve">  </w:t>
            </w:r>
            <w:r>
              <w:t xml:space="preserve">             </w:t>
            </w:r>
            <w:r>
              <w:rPr>
                <w:lang w:val="ru-RU"/>
              </w:rPr>
              <w:t xml:space="preserve">                                                                                                                     </w:t>
            </w:r>
            <w:r w:rsidRPr="002135FB">
              <w:t xml:space="preserve">              </w:t>
            </w:r>
            <w:r w:rsidRPr="002135FB">
              <w:fldChar w:fldCharType="begin"/>
            </w:r>
            <w:r w:rsidRPr="002135FB">
              <w:instrText xml:space="preserve"> PAGE   \* MERGEFORMAT </w:instrText>
            </w:r>
            <w:r w:rsidRPr="002135FB">
              <w:fldChar w:fldCharType="separate"/>
            </w:r>
            <w:r>
              <w:t>1</w:t>
            </w:r>
            <w:r w:rsidRPr="002135FB">
              <w:rPr>
                <w:noProof/>
              </w:rPr>
              <w:fldChar w:fldCharType="end"/>
            </w:r>
          </w:p>
        </w:sdtContent>
      </w:sdt>
      <w:p w14:paraId="1127B523" w14:textId="77777777" w:rsidR="007F7457" w:rsidRDefault="007F7457" w:rsidP="00F8411A">
        <w:pPr>
          <w:pStyle w:val="Footer"/>
          <w:rPr>
            <w:noProof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CA4894" w14:textId="77777777" w:rsidR="006A185B" w:rsidRDefault="006A185B" w:rsidP="005A20E2">
      <w:pPr>
        <w:spacing w:after="0"/>
      </w:pPr>
      <w:r>
        <w:separator/>
      </w:r>
    </w:p>
    <w:p w14:paraId="2F4F080B" w14:textId="77777777" w:rsidR="006A185B" w:rsidRDefault="006A185B"/>
    <w:p w14:paraId="05F46345" w14:textId="77777777" w:rsidR="006A185B" w:rsidRDefault="006A185B" w:rsidP="009B4773"/>
    <w:p w14:paraId="0B90F64E" w14:textId="77777777" w:rsidR="006A185B" w:rsidRDefault="006A185B" w:rsidP="00513832"/>
  </w:footnote>
  <w:footnote w:type="continuationSeparator" w:id="0">
    <w:p w14:paraId="39455669" w14:textId="77777777" w:rsidR="006A185B" w:rsidRDefault="006A185B" w:rsidP="005A20E2">
      <w:pPr>
        <w:spacing w:after="0"/>
      </w:pPr>
      <w:r>
        <w:continuationSeparator/>
      </w:r>
    </w:p>
    <w:p w14:paraId="3410DCE7" w14:textId="77777777" w:rsidR="006A185B" w:rsidRDefault="006A185B"/>
    <w:p w14:paraId="05F74CD5" w14:textId="77777777" w:rsidR="006A185B" w:rsidRDefault="006A185B" w:rsidP="009B4773"/>
    <w:p w14:paraId="7B4B42B8" w14:textId="77777777" w:rsidR="006A185B" w:rsidRDefault="006A185B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AA2F9" w14:textId="0C9AC3D4" w:rsidR="007F7457" w:rsidRDefault="007F7457" w:rsidP="005A20E2">
    <w:pPr>
      <w:pStyle w:val="Header"/>
      <w:tabs>
        <w:tab w:val="clear" w:pos="9689"/>
        <w:tab w:val="right" w:pos="11057"/>
      </w:tabs>
      <w:ind w:left="-1134" w:right="-1085"/>
    </w:pPr>
    <w:r>
      <w:rPr>
        <w:noProof/>
      </w:rPr>
      <w:drawing>
        <wp:anchor distT="0" distB="0" distL="114300" distR="114300" simplePos="0" relativeHeight="251694080" behindDoc="1" locked="0" layoutInCell="1" allowOverlap="1" wp14:anchorId="5388E33B" wp14:editId="6758277C">
          <wp:simplePos x="0" y="0"/>
          <wp:positionH relativeFrom="page">
            <wp:posOffset>-114301</wp:posOffset>
          </wp:positionH>
          <wp:positionV relativeFrom="margin">
            <wp:posOffset>-4229100</wp:posOffset>
          </wp:positionV>
          <wp:extent cx="7915275" cy="9572625"/>
          <wp:effectExtent l="38100" t="38100" r="47625" b="5514975"/>
          <wp:wrapNone/>
          <wp:docPr id="7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ettyImages-731742045_sup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15275" cy="9572625"/>
                  </a:xfrm>
                  <a:prstGeom prst="rect">
                    <a:avLst/>
                  </a:prstGeom>
                  <a:ln>
                    <a:noFill/>
                  </a:ln>
                  <a:effectLst>
                    <a:glow rad="127000">
                      <a:schemeClr val="accent1">
                        <a:alpha val="0"/>
                      </a:schemeClr>
                    </a:glow>
                    <a:outerShdw blurRad="50800" dist="50800" dir="5400000" algn="ctr" rotWithShape="0">
                      <a:srgbClr val="000000">
                        <a:alpha val="12000"/>
                      </a:srgbClr>
                    </a:outerShdw>
                    <a:reflection stA="5000" endPos="65000" dist="508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8B0EB6" w14:textId="3B321D4C" w:rsidR="007F7457" w:rsidRDefault="007F745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16875A" w14:textId="77777777" w:rsidR="007F7457" w:rsidRDefault="007F7457">
    <w:r>
      <w:rPr>
        <w:noProof/>
      </w:rPr>
      <w:drawing>
        <wp:anchor distT="0" distB="0" distL="114300" distR="114300" simplePos="0" relativeHeight="251696128" behindDoc="1" locked="0" layoutInCell="1" allowOverlap="1" wp14:anchorId="2FF63895" wp14:editId="13E57809">
          <wp:simplePos x="0" y="0"/>
          <wp:positionH relativeFrom="column">
            <wp:posOffset>-3543300</wp:posOffset>
          </wp:positionH>
          <wp:positionV relativeFrom="margin">
            <wp:posOffset>-1059815</wp:posOffset>
          </wp:positionV>
          <wp:extent cx="3268800" cy="9428400"/>
          <wp:effectExtent l="0" t="0" r="8255" b="1905"/>
          <wp:wrapNone/>
          <wp:docPr id="8" name="Picture 8" descr="Group of peopl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928" t="2929" r="45411" b="7707"/>
                  <a:stretch/>
                </pic:blipFill>
                <pic:spPr bwMode="auto">
                  <a:xfrm flipH="1">
                    <a:off x="0" y="0"/>
                    <a:ext cx="3268800" cy="942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1D6A1C" w14:textId="70ABD5BB" w:rsidR="007F7457" w:rsidRDefault="007F7457" w:rsidP="0003123C">
    <w:pPr>
      <w:pStyle w:val="Header"/>
      <w:spacing w:before="0"/>
    </w:pPr>
    <w:r>
      <w:rPr>
        <w:rStyle w:val="SubtleEmphasis"/>
      </w:rPr>
      <w:t xml:space="preserve">Lehman Tutoring Center </w:t>
    </w:r>
    <w:r w:rsidRPr="00017585">
      <w:rPr>
        <w:rStyle w:val="SubtleEmphasis"/>
        <w:color w:val="EC7216" w:themeColor="accent6"/>
      </w:rPr>
      <w:t>I</w:t>
    </w:r>
    <w:r>
      <w:rPr>
        <w:rStyle w:val="SubtleEmphasis"/>
      </w:rPr>
      <w:t xml:space="preserve"> </w:t>
    </w:r>
    <w:r>
      <w:rPr>
        <w:rStyle w:val="SubtleEmphasis"/>
      </w:rPr>
      <w:br/>
    </w:r>
    <w:r>
      <w:rPr>
        <w:noProof/>
      </w:rPr>
      <mc:AlternateContent>
        <mc:Choice Requires="wps">
          <w:drawing>
            <wp:anchor distT="45720" distB="45720" distL="114300" distR="114300" simplePos="0" relativeHeight="251689984" behindDoc="1" locked="0" layoutInCell="1" allowOverlap="1" wp14:anchorId="4DF9F4B0" wp14:editId="092CD29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29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  <a:alpha val="14902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77AB95" w14:textId="77777777" w:rsidR="007F7457" w:rsidRDefault="007F7457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F9F4B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0;width:11in;height:90pt;z-index:-251626496;visibility:visible;mso-wrap-style:square;mso-width-percent:100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" fillcolor="#3e8d9c [2414]" stroked="f">
              <v:fill opacity="9766f"/>
              <v:textbox inset="20mm,8mm">
                <w:txbxContent>
                  <w:p w14:paraId="7B77AB95" w14:textId="77777777" w:rsidR="007F7457" w:rsidRDefault="007F7457" w:rsidP="0003123C"/>
                </w:txbxContent>
              </v:textbox>
              <w10:wrap anchorx="page" anchory="page"/>
            </v:shape>
          </w:pict>
        </mc:Fallback>
      </mc:AlternateContent>
    </w:r>
    <w:r>
      <w:rPr>
        <w:rStyle w:val="Emphasis"/>
      </w:rPr>
      <w:t>Online Tutoring Policies</w:t>
    </w:r>
  </w:p>
  <w:p w14:paraId="667C9341" w14:textId="77777777" w:rsidR="007F7457" w:rsidRDefault="007F7457" w:rsidP="005A20E2">
    <w:pPr>
      <w:pStyle w:val="Header"/>
      <w:tabs>
        <w:tab w:val="clear" w:pos="9689"/>
        <w:tab w:val="right" w:pos="11057"/>
      </w:tabs>
      <w:ind w:left="-1134" w:right="-108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98A0C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A080F5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FFFFFFFF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792C2A"/>
    <w:multiLevelType w:val="hybridMultilevel"/>
    <w:tmpl w:val="2736A7CE"/>
    <w:lvl w:ilvl="0" w:tplc="3C0AA7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CEAE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A040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342D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EC18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3AD4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4C1D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668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72C6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8C1828"/>
    <w:multiLevelType w:val="hybridMultilevel"/>
    <w:tmpl w:val="45148FEC"/>
    <w:lvl w:ilvl="0" w:tplc="C9B6E9BC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FD6EE7"/>
    <w:multiLevelType w:val="hybridMultilevel"/>
    <w:tmpl w:val="BC188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B2275F"/>
    <w:multiLevelType w:val="hybridMultilevel"/>
    <w:tmpl w:val="51C691DE"/>
    <w:lvl w:ilvl="0" w:tplc="90CA17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C870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A210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B0F4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08F0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A0DB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B05D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B43D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E896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8"/>
  </w:num>
  <w:num w:numId="3">
    <w:abstractNumId w:val="28"/>
  </w:num>
  <w:num w:numId="4">
    <w:abstractNumId w:val="37"/>
  </w:num>
  <w:num w:numId="5">
    <w:abstractNumId w:val="18"/>
  </w:num>
  <w:num w:numId="6">
    <w:abstractNumId w:val="26"/>
  </w:num>
  <w:num w:numId="7">
    <w:abstractNumId w:val="15"/>
  </w:num>
  <w:num w:numId="8">
    <w:abstractNumId w:val="8"/>
  </w:num>
  <w:num w:numId="9">
    <w:abstractNumId w:val="35"/>
  </w:num>
  <w:num w:numId="10">
    <w:abstractNumId w:val="14"/>
  </w:num>
  <w:num w:numId="11">
    <w:abstractNumId w:val="39"/>
  </w:num>
  <w:num w:numId="12">
    <w:abstractNumId w:val="32"/>
  </w:num>
  <w:num w:numId="13">
    <w:abstractNumId w:val="4"/>
  </w:num>
  <w:num w:numId="14">
    <w:abstractNumId w:val="11"/>
  </w:num>
  <w:num w:numId="15">
    <w:abstractNumId w:val="17"/>
  </w:num>
  <w:num w:numId="16">
    <w:abstractNumId w:val="25"/>
  </w:num>
  <w:num w:numId="17">
    <w:abstractNumId w:val="21"/>
  </w:num>
  <w:num w:numId="18">
    <w:abstractNumId w:val="7"/>
  </w:num>
  <w:num w:numId="19">
    <w:abstractNumId w:val="27"/>
  </w:num>
  <w:num w:numId="20">
    <w:abstractNumId w:val="40"/>
  </w:num>
  <w:num w:numId="21">
    <w:abstractNumId w:val="10"/>
  </w:num>
  <w:num w:numId="22">
    <w:abstractNumId w:val="30"/>
  </w:num>
  <w:num w:numId="23">
    <w:abstractNumId w:val="13"/>
  </w:num>
  <w:num w:numId="24">
    <w:abstractNumId w:val="22"/>
  </w:num>
  <w:num w:numId="25">
    <w:abstractNumId w:val="24"/>
  </w:num>
  <w:num w:numId="26">
    <w:abstractNumId w:val="20"/>
  </w:num>
  <w:num w:numId="27">
    <w:abstractNumId w:val="23"/>
  </w:num>
  <w:num w:numId="28">
    <w:abstractNumId w:val="9"/>
  </w:num>
  <w:num w:numId="29">
    <w:abstractNumId w:val="33"/>
  </w:num>
  <w:num w:numId="30">
    <w:abstractNumId w:val="16"/>
  </w:num>
  <w:num w:numId="31">
    <w:abstractNumId w:val="6"/>
  </w:num>
  <w:num w:numId="32">
    <w:abstractNumId w:val="19"/>
  </w:num>
  <w:num w:numId="33">
    <w:abstractNumId w:val="5"/>
  </w:num>
  <w:num w:numId="34">
    <w:abstractNumId w:val="29"/>
  </w:num>
  <w:num w:numId="35">
    <w:abstractNumId w:val="31"/>
  </w:num>
  <w:num w:numId="36">
    <w:abstractNumId w:val="3"/>
  </w:num>
  <w:num w:numId="37">
    <w:abstractNumId w:val="1"/>
  </w:num>
  <w:num w:numId="38">
    <w:abstractNumId w:val="2"/>
  </w:num>
  <w:num w:numId="39">
    <w:abstractNumId w:val="0"/>
  </w:num>
  <w:num w:numId="40">
    <w:abstractNumId w:val="34"/>
  </w:num>
  <w:num w:numId="41">
    <w:abstractNumId w:val="3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585"/>
    <w:rsid w:val="0000092E"/>
    <w:rsid w:val="00003408"/>
    <w:rsid w:val="00012A83"/>
    <w:rsid w:val="00017585"/>
    <w:rsid w:val="00017C3C"/>
    <w:rsid w:val="00021F2E"/>
    <w:rsid w:val="00026EAE"/>
    <w:rsid w:val="0003123C"/>
    <w:rsid w:val="00032A10"/>
    <w:rsid w:val="00043FFE"/>
    <w:rsid w:val="00044074"/>
    <w:rsid w:val="0004430C"/>
    <w:rsid w:val="00051A24"/>
    <w:rsid w:val="000612A6"/>
    <w:rsid w:val="00066DE2"/>
    <w:rsid w:val="00077931"/>
    <w:rsid w:val="000811A0"/>
    <w:rsid w:val="00084E91"/>
    <w:rsid w:val="000900B6"/>
    <w:rsid w:val="00096BE1"/>
    <w:rsid w:val="000A16DF"/>
    <w:rsid w:val="000A649E"/>
    <w:rsid w:val="000A7626"/>
    <w:rsid w:val="000B1B5F"/>
    <w:rsid w:val="000B5DA2"/>
    <w:rsid w:val="000B6224"/>
    <w:rsid w:val="000C1C28"/>
    <w:rsid w:val="000C52F4"/>
    <w:rsid w:val="000C5872"/>
    <w:rsid w:val="000E0979"/>
    <w:rsid w:val="000E1544"/>
    <w:rsid w:val="000E2E76"/>
    <w:rsid w:val="000F461F"/>
    <w:rsid w:val="00100314"/>
    <w:rsid w:val="001155CE"/>
    <w:rsid w:val="00117C61"/>
    <w:rsid w:val="001225D9"/>
    <w:rsid w:val="00124370"/>
    <w:rsid w:val="00160392"/>
    <w:rsid w:val="001839CA"/>
    <w:rsid w:val="001A5429"/>
    <w:rsid w:val="001D1C22"/>
    <w:rsid w:val="001D59C9"/>
    <w:rsid w:val="001E11F1"/>
    <w:rsid w:val="001E1E58"/>
    <w:rsid w:val="002029F2"/>
    <w:rsid w:val="00206719"/>
    <w:rsid w:val="0023442C"/>
    <w:rsid w:val="00234FE7"/>
    <w:rsid w:val="00240312"/>
    <w:rsid w:val="00247B17"/>
    <w:rsid w:val="00252E4A"/>
    <w:rsid w:val="00262E04"/>
    <w:rsid w:val="002642A8"/>
    <w:rsid w:val="002A137B"/>
    <w:rsid w:val="002C0918"/>
    <w:rsid w:val="002E0543"/>
    <w:rsid w:val="0031130D"/>
    <w:rsid w:val="00314A6F"/>
    <w:rsid w:val="00334394"/>
    <w:rsid w:val="00347AF5"/>
    <w:rsid w:val="00352B9C"/>
    <w:rsid w:val="00354C70"/>
    <w:rsid w:val="00360F98"/>
    <w:rsid w:val="00362478"/>
    <w:rsid w:val="00374421"/>
    <w:rsid w:val="003B5758"/>
    <w:rsid w:val="003D59A7"/>
    <w:rsid w:val="003E78A7"/>
    <w:rsid w:val="003F0714"/>
    <w:rsid w:val="003F13B0"/>
    <w:rsid w:val="003F5F4A"/>
    <w:rsid w:val="004020D0"/>
    <w:rsid w:val="00403423"/>
    <w:rsid w:val="00414E6E"/>
    <w:rsid w:val="00423C21"/>
    <w:rsid w:val="004262DD"/>
    <w:rsid w:val="0042646F"/>
    <w:rsid w:val="00435096"/>
    <w:rsid w:val="00440A70"/>
    <w:rsid w:val="004411FB"/>
    <w:rsid w:val="00443212"/>
    <w:rsid w:val="00470BFD"/>
    <w:rsid w:val="00483EE1"/>
    <w:rsid w:val="004864DB"/>
    <w:rsid w:val="00493EC0"/>
    <w:rsid w:val="00495909"/>
    <w:rsid w:val="004B5251"/>
    <w:rsid w:val="004B5779"/>
    <w:rsid w:val="004C0027"/>
    <w:rsid w:val="004C74E9"/>
    <w:rsid w:val="004C7B3E"/>
    <w:rsid w:val="004E67B3"/>
    <w:rsid w:val="005124EE"/>
    <w:rsid w:val="00513832"/>
    <w:rsid w:val="00526C37"/>
    <w:rsid w:val="00533047"/>
    <w:rsid w:val="00545D65"/>
    <w:rsid w:val="00566969"/>
    <w:rsid w:val="00577B45"/>
    <w:rsid w:val="005919AF"/>
    <w:rsid w:val="005A20E2"/>
    <w:rsid w:val="005B3466"/>
    <w:rsid w:val="005B6A1A"/>
    <w:rsid w:val="005C1B8B"/>
    <w:rsid w:val="005D2146"/>
    <w:rsid w:val="005F6388"/>
    <w:rsid w:val="00626FD8"/>
    <w:rsid w:val="006329E1"/>
    <w:rsid w:val="00633E73"/>
    <w:rsid w:val="0065229E"/>
    <w:rsid w:val="00655308"/>
    <w:rsid w:val="00664450"/>
    <w:rsid w:val="00682CAF"/>
    <w:rsid w:val="006936EB"/>
    <w:rsid w:val="00695777"/>
    <w:rsid w:val="006A185B"/>
    <w:rsid w:val="006A359E"/>
    <w:rsid w:val="006B2383"/>
    <w:rsid w:val="006C07E8"/>
    <w:rsid w:val="006C0DC6"/>
    <w:rsid w:val="006C42CF"/>
    <w:rsid w:val="006D0144"/>
    <w:rsid w:val="006D0CC6"/>
    <w:rsid w:val="006E3FC8"/>
    <w:rsid w:val="006F1C41"/>
    <w:rsid w:val="006F24BA"/>
    <w:rsid w:val="007157EF"/>
    <w:rsid w:val="00715C63"/>
    <w:rsid w:val="00731575"/>
    <w:rsid w:val="0073193C"/>
    <w:rsid w:val="0073670F"/>
    <w:rsid w:val="00740FCE"/>
    <w:rsid w:val="00753E67"/>
    <w:rsid w:val="007B17C4"/>
    <w:rsid w:val="007B1F5A"/>
    <w:rsid w:val="007B3AB6"/>
    <w:rsid w:val="007B5AFF"/>
    <w:rsid w:val="007C136F"/>
    <w:rsid w:val="007C5AF4"/>
    <w:rsid w:val="007D2C96"/>
    <w:rsid w:val="007D36E9"/>
    <w:rsid w:val="007D5767"/>
    <w:rsid w:val="007F7457"/>
    <w:rsid w:val="007F793B"/>
    <w:rsid w:val="00803CD8"/>
    <w:rsid w:val="00813EC8"/>
    <w:rsid w:val="00817F8C"/>
    <w:rsid w:val="00832EE4"/>
    <w:rsid w:val="0083428B"/>
    <w:rsid w:val="008422E6"/>
    <w:rsid w:val="00863B11"/>
    <w:rsid w:val="00866F1E"/>
    <w:rsid w:val="00876F99"/>
    <w:rsid w:val="008820B3"/>
    <w:rsid w:val="00886169"/>
    <w:rsid w:val="0089181A"/>
    <w:rsid w:val="008965F6"/>
    <w:rsid w:val="008A2B5E"/>
    <w:rsid w:val="008B3B1E"/>
    <w:rsid w:val="008B4BAD"/>
    <w:rsid w:val="008D3386"/>
    <w:rsid w:val="008E2EB8"/>
    <w:rsid w:val="008E3A18"/>
    <w:rsid w:val="008F704C"/>
    <w:rsid w:val="0090206C"/>
    <w:rsid w:val="00902998"/>
    <w:rsid w:val="00912C1B"/>
    <w:rsid w:val="0092125E"/>
    <w:rsid w:val="00924319"/>
    <w:rsid w:val="0093555D"/>
    <w:rsid w:val="009448B5"/>
    <w:rsid w:val="009500FA"/>
    <w:rsid w:val="00952A7A"/>
    <w:rsid w:val="0096038E"/>
    <w:rsid w:val="00974BF8"/>
    <w:rsid w:val="00974DD3"/>
    <w:rsid w:val="009778A3"/>
    <w:rsid w:val="009A3B33"/>
    <w:rsid w:val="009A45A0"/>
    <w:rsid w:val="009B35B5"/>
    <w:rsid w:val="009B4773"/>
    <w:rsid w:val="009D2556"/>
    <w:rsid w:val="009F5B70"/>
    <w:rsid w:val="00A04541"/>
    <w:rsid w:val="00A162A9"/>
    <w:rsid w:val="00A41799"/>
    <w:rsid w:val="00A630FD"/>
    <w:rsid w:val="00A74908"/>
    <w:rsid w:val="00A763A1"/>
    <w:rsid w:val="00A91213"/>
    <w:rsid w:val="00A960DC"/>
    <w:rsid w:val="00AA29B1"/>
    <w:rsid w:val="00AA66D7"/>
    <w:rsid w:val="00AC100C"/>
    <w:rsid w:val="00AC3653"/>
    <w:rsid w:val="00AC4859"/>
    <w:rsid w:val="00AE0241"/>
    <w:rsid w:val="00AE5008"/>
    <w:rsid w:val="00B20805"/>
    <w:rsid w:val="00B26302"/>
    <w:rsid w:val="00B37B3B"/>
    <w:rsid w:val="00B44C47"/>
    <w:rsid w:val="00B57756"/>
    <w:rsid w:val="00B57F4F"/>
    <w:rsid w:val="00B61DEC"/>
    <w:rsid w:val="00B74A29"/>
    <w:rsid w:val="00B7636D"/>
    <w:rsid w:val="00B80CF1"/>
    <w:rsid w:val="00BA2A38"/>
    <w:rsid w:val="00BA31C4"/>
    <w:rsid w:val="00BB02E6"/>
    <w:rsid w:val="00BD0C60"/>
    <w:rsid w:val="00BD4703"/>
    <w:rsid w:val="00C0130F"/>
    <w:rsid w:val="00C17BCF"/>
    <w:rsid w:val="00C3246A"/>
    <w:rsid w:val="00C46402"/>
    <w:rsid w:val="00C65564"/>
    <w:rsid w:val="00CA1CD5"/>
    <w:rsid w:val="00CA61D8"/>
    <w:rsid w:val="00CC2DA1"/>
    <w:rsid w:val="00CC7E1F"/>
    <w:rsid w:val="00CD1D98"/>
    <w:rsid w:val="00CF0586"/>
    <w:rsid w:val="00CF1267"/>
    <w:rsid w:val="00D0127D"/>
    <w:rsid w:val="00D13200"/>
    <w:rsid w:val="00D24B3C"/>
    <w:rsid w:val="00D26769"/>
    <w:rsid w:val="00D27AF8"/>
    <w:rsid w:val="00D3A7F3"/>
    <w:rsid w:val="00D64A7C"/>
    <w:rsid w:val="00D6543F"/>
    <w:rsid w:val="00D74E0C"/>
    <w:rsid w:val="00D83966"/>
    <w:rsid w:val="00D83BFE"/>
    <w:rsid w:val="00D86617"/>
    <w:rsid w:val="00D91D46"/>
    <w:rsid w:val="00D94688"/>
    <w:rsid w:val="00D96A64"/>
    <w:rsid w:val="00D96CD3"/>
    <w:rsid w:val="00DA1776"/>
    <w:rsid w:val="00DB4C65"/>
    <w:rsid w:val="00DB5A2E"/>
    <w:rsid w:val="00DC0528"/>
    <w:rsid w:val="00DC1104"/>
    <w:rsid w:val="00DC2470"/>
    <w:rsid w:val="00DC5CA7"/>
    <w:rsid w:val="00DC7466"/>
    <w:rsid w:val="00DC7E1C"/>
    <w:rsid w:val="00DE16D8"/>
    <w:rsid w:val="00DE4AC5"/>
    <w:rsid w:val="00DE4F2E"/>
    <w:rsid w:val="00DE65A2"/>
    <w:rsid w:val="00DF2DCC"/>
    <w:rsid w:val="00E01D0E"/>
    <w:rsid w:val="00E15D61"/>
    <w:rsid w:val="00E16215"/>
    <w:rsid w:val="00E237E8"/>
    <w:rsid w:val="00E31650"/>
    <w:rsid w:val="00E33B67"/>
    <w:rsid w:val="00E35169"/>
    <w:rsid w:val="00E53724"/>
    <w:rsid w:val="00E552C8"/>
    <w:rsid w:val="00E75006"/>
    <w:rsid w:val="00E84350"/>
    <w:rsid w:val="00E85863"/>
    <w:rsid w:val="00E862EA"/>
    <w:rsid w:val="00E91AE4"/>
    <w:rsid w:val="00EA0789"/>
    <w:rsid w:val="00EA431D"/>
    <w:rsid w:val="00EB35A3"/>
    <w:rsid w:val="00EC4BCD"/>
    <w:rsid w:val="00ED54F1"/>
    <w:rsid w:val="00F1354F"/>
    <w:rsid w:val="00F24CB9"/>
    <w:rsid w:val="00F32321"/>
    <w:rsid w:val="00F32FE0"/>
    <w:rsid w:val="00F33F5E"/>
    <w:rsid w:val="00F379BC"/>
    <w:rsid w:val="00F60840"/>
    <w:rsid w:val="00F7032F"/>
    <w:rsid w:val="00F75B86"/>
    <w:rsid w:val="00F77933"/>
    <w:rsid w:val="00F8411A"/>
    <w:rsid w:val="00FA137C"/>
    <w:rsid w:val="00FC1405"/>
    <w:rsid w:val="00FF0913"/>
    <w:rsid w:val="00FF36E1"/>
    <w:rsid w:val="00FF7EFE"/>
    <w:rsid w:val="0160320E"/>
    <w:rsid w:val="020684E5"/>
    <w:rsid w:val="02352F3F"/>
    <w:rsid w:val="02B10AE0"/>
    <w:rsid w:val="02DE17D1"/>
    <w:rsid w:val="03417EE4"/>
    <w:rsid w:val="036EFED7"/>
    <w:rsid w:val="04203CCF"/>
    <w:rsid w:val="04663881"/>
    <w:rsid w:val="046F0485"/>
    <w:rsid w:val="04DC4968"/>
    <w:rsid w:val="055972B1"/>
    <w:rsid w:val="055D658B"/>
    <w:rsid w:val="05AE4DBD"/>
    <w:rsid w:val="05DC2687"/>
    <w:rsid w:val="06062BD3"/>
    <w:rsid w:val="06B43C21"/>
    <w:rsid w:val="07F98845"/>
    <w:rsid w:val="08C156CB"/>
    <w:rsid w:val="08CB0343"/>
    <w:rsid w:val="091BD890"/>
    <w:rsid w:val="092AF501"/>
    <w:rsid w:val="096C0C8A"/>
    <w:rsid w:val="0A509EE0"/>
    <w:rsid w:val="0A95978E"/>
    <w:rsid w:val="0AA3D6B7"/>
    <w:rsid w:val="0AB710F6"/>
    <w:rsid w:val="0AB8F83C"/>
    <w:rsid w:val="0AD1D76F"/>
    <w:rsid w:val="0ADF195C"/>
    <w:rsid w:val="0D4C1354"/>
    <w:rsid w:val="0DBE7704"/>
    <w:rsid w:val="0E0434C5"/>
    <w:rsid w:val="0E5964CC"/>
    <w:rsid w:val="0E8F334C"/>
    <w:rsid w:val="0EA6C932"/>
    <w:rsid w:val="0ED96191"/>
    <w:rsid w:val="0EF092C6"/>
    <w:rsid w:val="0F8BC332"/>
    <w:rsid w:val="0F92AFC9"/>
    <w:rsid w:val="0FA6D1CB"/>
    <w:rsid w:val="0FAD0381"/>
    <w:rsid w:val="0FE4962C"/>
    <w:rsid w:val="0FF1E5AD"/>
    <w:rsid w:val="103D0252"/>
    <w:rsid w:val="10782FC7"/>
    <w:rsid w:val="10785761"/>
    <w:rsid w:val="109F232D"/>
    <w:rsid w:val="10D54F81"/>
    <w:rsid w:val="114CE3BE"/>
    <w:rsid w:val="11A0CAF2"/>
    <w:rsid w:val="12C63927"/>
    <w:rsid w:val="139FE2D6"/>
    <w:rsid w:val="13B8BFD7"/>
    <w:rsid w:val="13E25BAF"/>
    <w:rsid w:val="13F0CB26"/>
    <w:rsid w:val="14FE8A9F"/>
    <w:rsid w:val="151F22B3"/>
    <w:rsid w:val="15AF650C"/>
    <w:rsid w:val="15D4BA71"/>
    <w:rsid w:val="15D8A2ED"/>
    <w:rsid w:val="171E6441"/>
    <w:rsid w:val="1777A5DB"/>
    <w:rsid w:val="17DFFE14"/>
    <w:rsid w:val="1859FB79"/>
    <w:rsid w:val="186DDD04"/>
    <w:rsid w:val="189120E7"/>
    <w:rsid w:val="1A145A7E"/>
    <w:rsid w:val="1A2B71AC"/>
    <w:rsid w:val="1AB785FC"/>
    <w:rsid w:val="1AE5F63F"/>
    <w:rsid w:val="1AE6D3E9"/>
    <w:rsid w:val="1AEF056F"/>
    <w:rsid w:val="1AF7B8DE"/>
    <w:rsid w:val="1B88DF85"/>
    <w:rsid w:val="1BBCF133"/>
    <w:rsid w:val="1C1B7929"/>
    <w:rsid w:val="1C5B754A"/>
    <w:rsid w:val="1C7A18E1"/>
    <w:rsid w:val="1D2A7820"/>
    <w:rsid w:val="1DB3E670"/>
    <w:rsid w:val="1DC7EBD1"/>
    <w:rsid w:val="1DF92E95"/>
    <w:rsid w:val="1E45D7AC"/>
    <w:rsid w:val="1E8FF973"/>
    <w:rsid w:val="1E93E39A"/>
    <w:rsid w:val="1EEBD170"/>
    <w:rsid w:val="1F02381E"/>
    <w:rsid w:val="1F227D13"/>
    <w:rsid w:val="1FC47550"/>
    <w:rsid w:val="1FC7801E"/>
    <w:rsid w:val="20B68B73"/>
    <w:rsid w:val="2162ED40"/>
    <w:rsid w:val="217AA2DA"/>
    <w:rsid w:val="21931BBF"/>
    <w:rsid w:val="21AF4EA4"/>
    <w:rsid w:val="21B6F2D5"/>
    <w:rsid w:val="21B97003"/>
    <w:rsid w:val="21D39AD7"/>
    <w:rsid w:val="22024D66"/>
    <w:rsid w:val="22F33FCD"/>
    <w:rsid w:val="231CA3E0"/>
    <w:rsid w:val="23391CC9"/>
    <w:rsid w:val="236DB183"/>
    <w:rsid w:val="2395322A"/>
    <w:rsid w:val="23DC9E1E"/>
    <w:rsid w:val="240F40C1"/>
    <w:rsid w:val="24F26055"/>
    <w:rsid w:val="2531D653"/>
    <w:rsid w:val="2545472D"/>
    <w:rsid w:val="255200CE"/>
    <w:rsid w:val="255C11ED"/>
    <w:rsid w:val="25DA52B9"/>
    <w:rsid w:val="25EC6405"/>
    <w:rsid w:val="26057C79"/>
    <w:rsid w:val="26B00EEC"/>
    <w:rsid w:val="26EE6D20"/>
    <w:rsid w:val="271463F5"/>
    <w:rsid w:val="2751C974"/>
    <w:rsid w:val="27BDEF41"/>
    <w:rsid w:val="27F42527"/>
    <w:rsid w:val="288A1F1C"/>
    <w:rsid w:val="28AEC7E3"/>
    <w:rsid w:val="2915C1BA"/>
    <w:rsid w:val="293AFE35"/>
    <w:rsid w:val="2974AC74"/>
    <w:rsid w:val="2977F0E4"/>
    <w:rsid w:val="29A15717"/>
    <w:rsid w:val="29BCF30A"/>
    <w:rsid w:val="29CA0475"/>
    <w:rsid w:val="2A1B8A87"/>
    <w:rsid w:val="2A66363F"/>
    <w:rsid w:val="2A8304B9"/>
    <w:rsid w:val="2B32BC43"/>
    <w:rsid w:val="2BA73C97"/>
    <w:rsid w:val="2BAF858F"/>
    <w:rsid w:val="2BC64574"/>
    <w:rsid w:val="2BF37A40"/>
    <w:rsid w:val="2C06BCA9"/>
    <w:rsid w:val="2C9426AC"/>
    <w:rsid w:val="2CB94753"/>
    <w:rsid w:val="2CF79F10"/>
    <w:rsid w:val="2CF9D59A"/>
    <w:rsid w:val="2D22C930"/>
    <w:rsid w:val="2D8FA037"/>
    <w:rsid w:val="2E4CB943"/>
    <w:rsid w:val="2EF62C66"/>
    <w:rsid w:val="2FA0FFEF"/>
    <w:rsid w:val="2FBEC450"/>
    <w:rsid w:val="2FE6F39C"/>
    <w:rsid w:val="30D872F7"/>
    <w:rsid w:val="3155F58D"/>
    <w:rsid w:val="31567E17"/>
    <w:rsid w:val="325E1EA1"/>
    <w:rsid w:val="3276935F"/>
    <w:rsid w:val="32850B97"/>
    <w:rsid w:val="32CDB3DA"/>
    <w:rsid w:val="3323F133"/>
    <w:rsid w:val="33404F98"/>
    <w:rsid w:val="342FF538"/>
    <w:rsid w:val="34447750"/>
    <w:rsid w:val="351D34A0"/>
    <w:rsid w:val="35206464"/>
    <w:rsid w:val="352359FF"/>
    <w:rsid w:val="35C899C7"/>
    <w:rsid w:val="3688FEA5"/>
    <w:rsid w:val="3695D891"/>
    <w:rsid w:val="36B1658F"/>
    <w:rsid w:val="36D33213"/>
    <w:rsid w:val="36EEC963"/>
    <w:rsid w:val="3763DF83"/>
    <w:rsid w:val="37B15AE7"/>
    <w:rsid w:val="37C5C3DC"/>
    <w:rsid w:val="381448CB"/>
    <w:rsid w:val="385A41E7"/>
    <w:rsid w:val="3975ED88"/>
    <w:rsid w:val="39C28DBD"/>
    <w:rsid w:val="39EB373C"/>
    <w:rsid w:val="3A8AE318"/>
    <w:rsid w:val="3AA03C7C"/>
    <w:rsid w:val="3AC7E76E"/>
    <w:rsid w:val="3B2DB5C3"/>
    <w:rsid w:val="3BBB0EB3"/>
    <w:rsid w:val="3BE0E6F6"/>
    <w:rsid w:val="3CCDF745"/>
    <w:rsid w:val="3D601279"/>
    <w:rsid w:val="3D96B14B"/>
    <w:rsid w:val="3DB81122"/>
    <w:rsid w:val="3E6D49E7"/>
    <w:rsid w:val="3E8FE6D3"/>
    <w:rsid w:val="3EF5C74F"/>
    <w:rsid w:val="3F5FF832"/>
    <w:rsid w:val="4020ED2A"/>
    <w:rsid w:val="4044EA29"/>
    <w:rsid w:val="410114C9"/>
    <w:rsid w:val="4101C0FD"/>
    <w:rsid w:val="411227F2"/>
    <w:rsid w:val="4115C317"/>
    <w:rsid w:val="414FD33A"/>
    <w:rsid w:val="41634008"/>
    <w:rsid w:val="416BE734"/>
    <w:rsid w:val="4211A725"/>
    <w:rsid w:val="42290AAF"/>
    <w:rsid w:val="4232A9FF"/>
    <w:rsid w:val="425C5BB8"/>
    <w:rsid w:val="42643D58"/>
    <w:rsid w:val="43007060"/>
    <w:rsid w:val="446AE8C6"/>
    <w:rsid w:val="449B9FB2"/>
    <w:rsid w:val="4509A7F1"/>
    <w:rsid w:val="45D1D98A"/>
    <w:rsid w:val="462E6CAF"/>
    <w:rsid w:val="46423E56"/>
    <w:rsid w:val="4659D4DB"/>
    <w:rsid w:val="472FE689"/>
    <w:rsid w:val="47AB54F6"/>
    <w:rsid w:val="47B7AC05"/>
    <w:rsid w:val="48277947"/>
    <w:rsid w:val="484A6CC4"/>
    <w:rsid w:val="488F21D1"/>
    <w:rsid w:val="4916BFED"/>
    <w:rsid w:val="49322234"/>
    <w:rsid w:val="49A89716"/>
    <w:rsid w:val="49B7CF3E"/>
    <w:rsid w:val="49FCD3E7"/>
    <w:rsid w:val="4A535C11"/>
    <w:rsid w:val="4A73113E"/>
    <w:rsid w:val="4A8EB5B5"/>
    <w:rsid w:val="4AACE47F"/>
    <w:rsid w:val="4AB8CF8C"/>
    <w:rsid w:val="4B484688"/>
    <w:rsid w:val="4B5026CE"/>
    <w:rsid w:val="4B5B7C37"/>
    <w:rsid w:val="4C554A73"/>
    <w:rsid w:val="4C7B8085"/>
    <w:rsid w:val="4CC28847"/>
    <w:rsid w:val="4CF11679"/>
    <w:rsid w:val="4D19A052"/>
    <w:rsid w:val="4D6A6208"/>
    <w:rsid w:val="4DB3A70D"/>
    <w:rsid w:val="4DD27F77"/>
    <w:rsid w:val="4E377598"/>
    <w:rsid w:val="4E642403"/>
    <w:rsid w:val="4F072497"/>
    <w:rsid w:val="4F2AC892"/>
    <w:rsid w:val="4FBA2058"/>
    <w:rsid w:val="50035A48"/>
    <w:rsid w:val="505E04AE"/>
    <w:rsid w:val="508E6AD3"/>
    <w:rsid w:val="509DD3F7"/>
    <w:rsid w:val="50B5BE00"/>
    <w:rsid w:val="50DCB3CF"/>
    <w:rsid w:val="50EC55A0"/>
    <w:rsid w:val="50F3A480"/>
    <w:rsid w:val="5158C0A3"/>
    <w:rsid w:val="51929924"/>
    <w:rsid w:val="51B1CD79"/>
    <w:rsid w:val="51BA6F18"/>
    <w:rsid w:val="5288F884"/>
    <w:rsid w:val="5295F83A"/>
    <w:rsid w:val="529899E8"/>
    <w:rsid w:val="531AC705"/>
    <w:rsid w:val="5361D375"/>
    <w:rsid w:val="5367567C"/>
    <w:rsid w:val="53AE7C54"/>
    <w:rsid w:val="53B9BA48"/>
    <w:rsid w:val="542EEF83"/>
    <w:rsid w:val="54685837"/>
    <w:rsid w:val="549D46BD"/>
    <w:rsid w:val="54A73E33"/>
    <w:rsid w:val="54F97D41"/>
    <w:rsid w:val="55743889"/>
    <w:rsid w:val="55A2C950"/>
    <w:rsid w:val="55F4F14F"/>
    <w:rsid w:val="5628555A"/>
    <w:rsid w:val="562E2481"/>
    <w:rsid w:val="5671318E"/>
    <w:rsid w:val="5679F5CB"/>
    <w:rsid w:val="56DA1F47"/>
    <w:rsid w:val="574551DE"/>
    <w:rsid w:val="5757CB88"/>
    <w:rsid w:val="57C61BF7"/>
    <w:rsid w:val="5838D6EB"/>
    <w:rsid w:val="58FF51D8"/>
    <w:rsid w:val="596D268D"/>
    <w:rsid w:val="5A4F9FBB"/>
    <w:rsid w:val="5A846DC1"/>
    <w:rsid w:val="5A8DF4FD"/>
    <w:rsid w:val="5ABE0AB8"/>
    <w:rsid w:val="5B72681E"/>
    <w:rsid w:val="5BA1FBC7"/>
    <w:rsid w:val="5BC73BBF"/>
    <w:rsid w:val="5C611994"/>
    <w:rsid w:val="5C900E9A"/>
    <w:rsid w:val="5D3CC9F7"/>
    <w:rsid w:val="5DE11812"/>
    <w:rsid w:val="5E0E879D"/>
    <w:rsid w:val="5E3CDCB0"/>
    <w:rsid w:val="5E84B702"/>
    <w:rsid w:val="5F174444"/>
    <w:rsid w:val="5F26EDCF"/>
    <w:rsid w:val="5F523E87"/>
    <w:rsid w:val="5F7E62AF"/>
    <w:rsid w:val="5F82BAE8"/>
    <w:rsid w:val="5F9EE43C"/>
    <w:rsid w:val="60B99283"/>
    <w:rsid w:val="6138C2A6"/>
    <w:rsid w:val="6240DC9B"/>
    <w:rsid w:val="62C60FC4"/>
    <w:rsid w:val="62DB1F00"/>
    <w:rsid w:val="63105C7A"/>
    <w:rsid w:val="633C91D5"/>
    <w:rsid w:val="637FDE02"/>
    <w:rsid w:val="63DC538C"/>
    <w:rsid w:val="63E1722C"/>
    <w:rsid w:val="63E40E3F"/>
    <w:rsid w:val="63FA7CAD"/>
    <w:rsid w:val="64278B85"/>
    <w:rsid w:val="647871E5"/>
    <w:rsid w:val="648C0015"/>
    <w:rsid w:val="64929B99"/>
    <w:rsid w:val="64C91663"/>
    <w:rsid w:val="64CE06C3"/>
    <w:rsid w:val="653297EC"/>
    <w:rsid w:val="6558C054"/>
    <w:rsid w:val="65814EBC"/>
    <w:rsid w:val="65C14E11"/>
    <w:rsid w:val="6633087A"/>
    <w:rsid w:val="66E9B239"/>
    <w:rsid w:val="66EB89E9"/>
    <w:rsid w:val="673A5876"/>
    <w:rsid w:val="67DFFFB6"/>
    <w:rsid w:val="68A6BB98"/>
    <w:rsid w:val="69119375"/>
    <w:rsid w:val="693459D5"/>
    <w:rsid w:val="69D40D8F"/>
    <w:rsid w:val="6AB0AC63"/>
    <w:rsid w:val="6B8D4234"/>
    <w:rsid w:val="6B9EED45"/>
    <w:rsid w:val="6BAF1D49"/>
    <w:rsid w:val="6BC342FB"/>
    <w:rsid w:val="6C2293CB"/>
    <w:rsid w:val="6C365F2D"/>
    <w:rsid w:val="6C5C4CD6"/>
    <w:rsid w:val="6C64EBD4"/>
    <w:rsid w:val="6CCED3AD"/>
    <w:rsid w:val="6DEB24C1"/>
    <w:rsid w:val="6DFBB608"/>
    <w:rsid w:val="6E23E713"/>
    <w:rsid w:val="6E357E57"/>
    <w:rsid w:val="6E4D977D"/>
    <w:rsid w:val="6E76B068"/>
    <w:rsid w:val="6EB2D95B"/>
    <w:rsid w:val="6F2D8AC9"/>
    <w:rsid w:val="6F339393"/>
    <w:rsid w:val="6F3403CD"/>
    <w:rsid w:val="6F5F4CF5"/>
    <w:rsid w:val="6F70D257"/>
    <w:rsid w:val="6F77B4D2"/>
    <w:rsid w:val="6F79C208"/>
    <w:rsid w:val="6F87EAA7"/>
    <w:rsid w:val="70CA9360"/>
    <w:rsid w:val="70CBB33F"/>
    <w:rsid w:val="7107CDDB"/>
    <w:rsid w:val="7138F5C4"/>
    <w:rsid w:val="713B8583"/>
    <w:rsid w:val="71788258"/>
    <w:rsid w:val="71C26C54"/>
    <w:rsid w:val="7207BC94"/>
    <w:rsid w:val="7244275F"/>
    <w:rsid w:val="725856D6"/>
    <w:rsid w:val="726D3C43"/>
    <w:rsid w:val="72A1F37F"/>
    <w:rsid w:val="72B3EC48"/>
    <w:rsid w:val="73AB63FC"/>
    <w:rsid w:val="73B09CA1"/>
    <w:rsid w:val="73B85D8E"/>
    <w:rsid w:val="73F822BF"/>
    <w:rsid w:val="7496FDAB"/>
    <w:rsid w:val="74971595"/>
    <w:rsid w:val="759A4181"/>
    <w:rsid w:val="75C0FC79"/>
    <w:rsid w:val="75C2735F"/>
    <w:rsid w:val="76C25904"/>
    <w:rsid w:val="77659504"/>
    <w:rsid w:val="777E4D9B"/>
    <w:rsid w:val="77D65466"/>
    <w:rsid w:val="77EDDADF"/>
    <w:rsid w:val="7827B282"/>
    <w:rsid w:val="7936E746"/>
    <w:rsid w:val="79774816"/>
    <w:rsid w:val="79A7816C"/>
    <w:rsid w:val="79B71D19"/>
    <w:rsid w:val="7A06D945"/>
    <w:rsid w:val="7A081474"/>
    <w:rsid w:val="7A28AFF4"/>
    <w:rsid w:val="7A5C4960"/>
    <w:rsid w:val="7A98ED9F"/>
    <w:rsid w:val="7AA9BCAF"/>
    <w:rsid w:val="7AECCA15"/>
    <w:rsid w:val="7B6AE0FA"/>
    <w:rsid w:val="7B946C05"/>
    <w:rsid w:val="7C28E46D"/>
    <w:rsid w:val="7C4E941F"/>
    <w:rsid w:val="7C79A8B8"/>
    <w:rsid w:val="7C89B9B6"/>
    <w:rsid w:val="7D716DF8"/>
    <w:rsid w:val="7D94E883"/>
    <w:rsid w:val="7D9DFED9"/>
    <w:rsid w:val="7E613F6D"/>
    <w:rsid w:val="7E7F71AA"/>
    <w:rsid w:val="7E968F35"/>
    <w:rsid w:val="7ED1FD53"/>
    <w:rsid w:val="7EEE1F36"/>
    <w:rsid w:val="7F42872A"/>
    <w:rsid w:val="7F6332AF"/>
    <w:rsid w:val="7F8D4FF5"/>
    <w:rsid w:val="7FD8C3DF"/>
    <w:rsid w:val="7FFB0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A887D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BE1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7AF5"/>
    <w:pPr>
      <w:keepNext/>
      <w:keepLines/>
      <w:pBdr>
        <w:bottom w:val="single" w:sz="24" w:space="4" w:color="F0CDA1" w:themeColor="accent1"/>
      </w:pBdr>
      <w:spacing w:after="400"/>
      <w:outlineLvl w:val="0"/>
    </w:pPr>
    <w:rPr>
      <w:rFonts w:asciiTheme="majorHAnsi" w:eastAsiaTheme="majorEastAsia" w:hAnsiTheme="majorHAnsi" w:cstheme="majorBidi"/>
      <w:b/>
      <w:caps/>
      <w:color w:val="107082" w:themeColor="accent2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A20E2"/>
    <w:pPr>
      <w:tabs>
        <w:tab w:val="center" w:pos="4844"/>
        <w:tab w:val="right" w:pos="9689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47AF5"/>
    <w:rPr>
      <w:color w:val="595959" w:themeColor="text1" w:themeTint="A6"/>
      <w:sz w:val="24"/>
    </w:rPr>
  </w:style>
  <w:style w:type="paragraph" w:styleId="Footer">
    <w:name w:val="footer"/>
    <w:basedOn w:val="Normal"/>
    <w:link w:val="FooterChar"/>
    <w:uiPriority w:val="99"/>
    <w:rsid w:val="008E3A18"/>
    <w:pPr>
      <w:pBdr>
        <w:top w:val="single" w:sz="8" w:space="1" w:color="64B2C1" w:themeColor="background2"/>
      </w:pBdr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8E3A18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A162A9"/>
    <w:pPr>
      <w:spacing w:after="0"/>
      <w:contextualSpacing/>
      <w:jc w:val="center"/>
    </w:pPr>
    <w:rPr>
      <w:rFonts w:asciiTheme="majorHAnsi" w:eastAsiaTheme="majorEastAsia" w:hAnsiTheme="majorHAnsi" w:cstheme="majorBidi"/>
      <w:b/>
      <w:caps/>
      <w:color w:val="FFFFFF" w:themeColor="background1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62A9"/>
    <w:rPr>
      <w:rFonts w:asciiTheme="majorHAnsi" w:eastAsiaTheme="majorEastAsia" w:hAnsiTheme="majorHAnsi" w:cstheme="majorBidi"/>
      <w:b/>
      <w:caps/>
      <w:color w:val="FFFFFF" w:themeColor="background1"/>
      <w:spacing w:val="-10"/>
      <w:kern w:val="28"/>
      <w:sz w:val="9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3966"/>
    <w:pPr>
      <w:numPr>
        <w:ilvl w:val="1"/>
      </w:numPr>
      <w:spacing w:after="0"/>
      <w:jc w:val="center"/>
    </w:pPr>
    <w:rPr>
      <w:rFonts w:eastAsiaTheme="minorEastAsia"/>
      <w:b/>
      <w:i/>
      <w:color w:val="107082" w:themeColor="accent2"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D83966"/>
    <w:rPr>
      <w:rFonts w:eastAsiaTheme="minorEastAsia"/>
      <w:b/>
      <w:i/>
      <w:color w:val="107082" w:themeColor="accent2"/>
      <w:spacing w:val="15"/>
      <w:sz w:val="48"/>
    </w:rPr>
  </w:style>
  <w:style w:type="character" w:customStyle="1" w:styleId="Heading1Char">
    <w:name w:val="Heading 1 Char"/>
    <w:basedOn w:val="DefaultParagraphFont"/>
    <w:link w:val="Heading1"/>
    <w:uiPriority w:val="9"/>
    <w:rsid w:val="00347AF5"/>
    <w:rPr>
      <w:rFonts w:asciiTheme="majorHAnsi" w:eastAsiaTheme="majorEastAsia" w:hAnsiTheme="majorHAnsi" w:cstheme="majorBidi"/>
      <w:b/>
      <w:caps/>
      <w:color w:val="107082" w:themeColor="accent2"/>
      <w:sz w:val="44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qFormat/>
    <w:rsid w:val="00E85863"/>
    <w:rPr>
      <w:rFonts w:asciiTheme="majorHAnsi" w:hAnsiTheme="majorHAnsi"/>
      <w:b/>
      <w:i w:val="0"/>
      <w:color w:val="107082" w:themeColor="accent2"/>
      <w:sz w:val="28"/>
    </w:rPr>
  </w:style>
  <w:style w:type="character" w:styleId="Emphasis">
    <w:name w:val="Emphasis"/>
    <w:uiPriority w:val="20"/>
    <w:qFormat/>
    <w:rsid w:val="007D2C96"/>
    <w:rPr>
      <w:rFonts w:cstheme="minorHAnsi"/>
      <w:i/>
      <w:color w:val="262626" w:themeColor="text1" w:themeTint="D9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64450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rsid w:val="001E1E5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rsid w:val="0003123C"/>
    <w:pPr>
      <w:numPr>
        <w:numId w:val="18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rsid w:val="0003123C"/>
    <w:pPr>
      <w:numPr>
        <w:numId w:val="34"/>
      </w:numPr>
      <w:spacing w:before="0" w:after="200" w:line="276" w:lineRule="auto"/>
      <w:ind w:left="340" w:hanging="340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qFormat/>
    <w:rsid w:val="00BA31C4"/>
    <w:rPr>
      <w:b/>
      <w:bCs/>
    </w:rPr>
  </w:style>
  <w:style w:type="paragraph" w:styleId="ListBullet2">
    <w:name w:val="List Bullet 2"/>
    <w:basedOn w:val="Normal"/>
    <w:uiPriority w:val="99"/>
    <w:rsid w:val="00D27AF8"/>
    <w:pPr>
      <w:numPr>
        <w:numId w:val="37"/>
      </w:numPr>
      <w:spacing w:before="0"/>
    </w:pPr>
  </w:style>
  <w:style w:type="paragraph" w:customStyle="1" w:styleId="Graphheading1">
    <w:name w:val="Graph heading 1"/>
    <w:basedOn w:val="Normal"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qFormat/>
    <w:rsid w:val="008965F6"/>
    <w:pPr>
      <w:numPr>
        <w:numId w:val="32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qFormat/>
    <w:rsid w:val="008965F6"/>
    <w:pPr>
      <w:numPr>
        <w:numId w:val="31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qFormat/>
    <w:rsid w:val="008965F6"/>
    <w:pPr>
      <w:numPr>
        <w:numId w:val="33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qFormat/>
    <w:rsid w:val="00E237E8"/>
    <w:pPr>
      <w:spacing w:before="0" w:after="0" w:line="240" w:lineRule="auto"/>
    </w:pPr>
    <w:rPr>
      <w:color w:val="0D0D0D" w:themeColor="text1" w:themeTint="F2"/>
      <w:sz w:val="18"/>
    </w:rPr>
  </w:style>
  <w:style w:type="paragraph" w:customStyle="1" w:styleId="TableHeadings">
    <w:name w:val="Table Headings"/>
    <w:basedOn w:val="Normal"/>
    <w:qFormat/>
    <w:rsid w:val="00A162A9"/>
    <w:pPr>
      <w:spacing w:before="0" w:after="0" w:line="216" w:lineRule="auto"/>
      <w:ind w:left="85"/>
    </w:pPr>
    <w:rPr>
      <w:b/>
      <w:caps/>
      <w:color w:val="FFFFFF" w:themeColor="background1"/>
      <w:sz w:val="18"/>
      <w:szCs w:val="18"/>
    </w:rPr>
  </w:style>
  <w:style w:type="character" w:styleId="PageNumber">
    <w:name w:val="page number"/>
    <w:basedOn w:val="DefaultParagraphFont"/>
    <w:uiPriority w:val="99"/>
    <w:rsid w:val="00096BE1"/>
    <w:rPr>
      <w:color w:val="auto"/>
      <w:sz w:val="18"/>
      <w:bdr w:val="none" w:sz="0" w:space="0" w:color="auto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35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354F"/>
    <w:rPr>
      <w:color w:val="595959" w:themeColor="text1" w:themeTint="A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35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354F"/>
    <w:rPr>
      <w:b/>
      <w:bCs/>
      <w:color w:val="595959" w:themeColor="text1" w:themeTint="A6"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54C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issp.lehman.edu/tracweb40/default.html" TargetMode="External"/><Relationship Id="rId20" Type="http://schemas.openxmlformats.org/officeDocument/2006/relationships/hyperlink" Target="https://www.youtube.com/watch?v=SQH-SkjMGOU&amp;feature=youtu.be&amp;list=PLontYaReEU1thrYkZR4tynKpyvuTB_dkD" TargetMode="External"/><Relationship Id="rId29" Type="http://schemas.openxmlformats.org/officeDocument/2006/relationships/hyperlink" Target="mailto:issp.program@lehman.cuny.ed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wyzant.com/Online/SystemsCheck" TargetMode="External"/><Relationship Id="rId23" Type="http://schemas.openxmlformats.org/officeDocument/2006/relationships/image" Target="media/image7.png"/><Relationship Id="rId28" Type="http://schemas.openxmlformats.org/officeDocument/2006/relationships/hyperlink" Target="mailto:help.desk@lehman.cuny.edu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SQH-SkjMGOU&amp;feature=youtu.be&amp;list=PLontYaReEU1thrYkZR4tynKpyvuTB_dkD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SQH-SkjMGOU&amp;feature=youtu.be&amp;list=PLontYaReEU1thrYkZR4tynKpyvuTB_dkD" TargetMode="External"/><Relationship Id="rId22" Type="http://schemas.openxmlformats.org/officeDocument/2006/relationships/image" Target="media/image6.png"/><Relationship Id="rId27" Type="http://schemas.openxmlformats.org/officeDocument/2006/relationships/hyperlink" Target="mailto:help.desk@lehman.cuny.edu" TargetMode="Externa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devi.ramnarayan\AppData\Roaming\Microsoft\Templates\Professional%20services%20business%20pla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A5AECBA245B448ABF9106300D13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DE68E-DF62-44A7-8BE8-51FA216803D4}"/>
      </w:docPartPr>
      <w:docPartBody>
        <w:p w:rsidR="006D0CC6" w:rsidRDefault="006D0CC6">
          <w:pPr>
            <w:pStyle w:val="CA5AECBA245B448ABF9106300D1340C6"/>
          </w:pPr>
          <w:r w:rsidRPr="00E237E8">
            <w:t>PROFESSIONAL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ED7D31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  <w:u w:color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70AD47" w:themeColor="accent6"/>
        <w:u w:color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  <w:u w:color="5B9BD5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A5A5A5" w:themeColor="accent3"/>
        <w:u w:color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4472C4" w:themeColor="accent5"/>
        <w:u w:color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8C1828"/>
    <w:multiLevelType w:val="hybridMultilevel"/>
    <w:tmpl w:val="45148FEC"/>
    <w:lvl w:ilvl="0" w:tplc="C9B6E9BC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/>
        <w:color w:val="ED7D31" w:themeColor="accent2"/>
        <w:u w:color="5B9BD5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CC6"/>
    <w:rsid w:val="003344F5"/>
    <w:rsid w:val="006D0CC6"/>
    <w:rsid w:val="006F370F"/>
    <w:rsid w:val="007B7C2C"/>
    <w:rsid w:val="007C4BE3"/>
    <w:rsid w:val="00CE0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5AECBA245B448ABF9106300D1340C6">
    <w:name w:val="CA5AECBA245B448ABF9106300D1340C6"/>
  </w:style>
  <w:style w:type="paragraph" w:customStyle="1" w:styleId="18210470561941938E50421D0F355373">
    <w:name w:val="18210470561941938E50421D0F355373"/>
  </w:style>
  <w:style w:type="paragraph" w:customStyle="1" w:styleId="C15834C191CD4BEAA207FF5D66BA2098">
    <w:name w:val="C15834C191CD4BEAA207FF5D66BA2098"/>
  </w:style>
  <w:style w:type="paragraph" w:styleId="ListBullet">
    <w:name w:val="List Bullet"/>
    <w:basedOn w:val="Normal"/>
    <w:uiPriority w:val="99"/>
    <w:pPr>
      <w:numPr>
        <w:numId w:val="1"/>
      </w:numPr>
      <w:spacing w:after="200" w:line="276" w:lineRule="auto"/>
      <w:ind w:left="340" w:hanging="340"/>
    </w:pPr>
    <w:rPr>
      <w:rFonts w:eastAsiaTheme="minorHAnsi"/>
      <w:color w:val="595959" w:themeColor="text1" w:themeTint="A6"/>
      <w:sz w:val="24"/>
    </w:rPr>
  </w:style>
  <w:style w:type="paragraph" w:customStyle="1" w:styleId="19EB07368D6A416895074D80ED095D56">
    <w:name w:val="19EB07368D6A416895074D80ED095D56"/>
  </w:style>
  <w:style w:type="paragraph" w:customStyle="1" w:styleId="504B32104E444FC5879183232DB02E6A">
    <w:name w:val="504B32104E444FC5879183232DB02E6A"/>
  </w:style>
  <w:style w:type="paragraph" w:customStyle="1" w:styleId="5F9920B5F74F436097C9C22D90D479E7">
    <w:name w:val="5F9920B5F74F436097C9C22D90D479E7"/>
  </w:style>
  <w:style w:type="paragraph" w:styleId="ListNumber">
    <w:name w:val="List Number"/>
    <w:basedOn w:val="Normal"/>
    <w:uiPriority w:val="99"/>
    <w:pPr>
      <w:numPr>
        <w:numId w:val="2"/>
      </w:numPr>
      <w:spacing w:after="200" w:line="276" w:lineRule="auto"/>
      <w:ind w:left="340" w:hanging="340"/>
    </w:pPr>
    <w:rPr>
      <w:rFonts w:eastAsiaTheme="minorHAnsi"/>
      <w:color w:val="595959" w:themeColor="text1" w:themeTint="A6"/>
      <w:sz w:val="24"/>
    </w:rPr>
  </w:style>
  <w:style w:type="paragraph" w:customStyle="1" w:styleId="AE514389F7D242DAA88A8DEA80705711">
    <w:name w:val="AE514389F7D242DAA88A8DEA80705711"/>
  </w:style>
  <w:style w:type="paragraph" w:customStyle="1" w:styleId="DBDFC7CAA6EE4B808C544FC69EE12F61">
    <w:name w:val="DBDFC7CAA6EE4B808C544FC69EE12F61"/>
  </w:style>
  <w:style w:type="paragraph" w:customStyle="1" w:styleId="E4256B8ADE2941AAA6A6B335D16548D3">
    <w:name w:val="E4256B8ADE2941AAA6A6B335D16548D3"/>
  </w:style>
  <w:style w:type="character" w:customStyle="1" w:styleId="Bold">
    <w:name w:val="Bold"/>
    <w:uiPriority w:val="1"/>
    <w:qFormat/>
    <w:rsid w:val="006D0CC6"/>
    <w:rPr>
      <w:b/>
      <w:bCs/>
    </w:rPr>
  </w:style>
  <w:style w:type="paragraph" w:customStyle="1" w:styleId="59940CA48F5C413FA1B1B90C54215095">
    <w:name w:val="59940CA48F5C413FA1B1B90C54215095"/>
  </w:style>
  <w:style w:type="paragraph" w:customStyle="1" w:styleId="B85CDD84E0644D7BAE2FD261EC43C460">
    <w:name w:val="B85CDD84E0644D7BAE2FD261EC43C460"/>
  </w:style>
  <w:style w:type="paragraph" w:customStyle="1" w:styleId="D0CF0507A07B40D5ADB8F36856634BB8">
    <w:name w:val="D0CF0507A07B40D5ADB8F36856634BB8"/>
  </w:style>
  <w:style w:type="paragraph" w:customStyle="1" w:styleId="33E074FD3CCA48E6A8B32C508989A809">
    <w:name w:val="33E074FD3CCA48E6A8B32C508989A809"/>
  </w:style>
  <w:style w:type="paragraph" w:customStyle="1" w:styleId="E059261B8CDD4E539390CB7F415EAC04">
    <w:name w:val="E059261B8CDD4E539390CB7F415EAC04"/>
  </w:style>
  <w:style w:type="paragraph" w:customStyle="1" w:styleId="1B3CA44913BC4B5A83EB2FF0E9E9D404">
    <w:name w:val="1B3CA44913BC4B5A83EB2FF0E9E9D404"/>
  </w:style>
  <w:style w:type="paragraph" w:customStyle="1" w:styleId="1795555741E546B590E9410206A6404A">
    <w:name w:val="1795555741E546B590E9410206A6404A"/>
  </w:style>
  <w:style w:type="paragraph" w:customStyle="1" w:styleId="76E9E835CF4A4C0B9CC42DA9C2B4669F">
    <w:name w:val="76E9E835CF4A4C0B9CC42DA9C2B4669F"/>
  </w:style>
  <w:style w:type="paragraph" w:customStyle="1" w:styleId="1AEEBF8086A34A578894E28E69D287D7">
    <w:name w:val="1AEEBF8086A34A578894E28E69D287D7"/>
  </w:style>
  <w:style w:type="paragraph" w:customStyle="1" w:styleId="2EE7550F4409427A83CCE45A991F56AB">
    <w:name w:val="2EE7550F4409427A83CCE45A991F56AB"/>
  </w:style>
  <w:style w:type="paragraph" w:customStyle="1" w:styleId="4A9073C049594A368111594AEC42DEF3">
    <w:name w:val="4A9073C049594A368111594AEC42DEF3"/>
  </w:style>
  <w:style w:type="paragraph" w:customStyle="1" w:styleId="698755583CC74651B7962A151EF8B61C">
    <w:name w:val="698755583CC74651B7962A151EF8B61C"/>
  </w:style>
  <w:style w:type="paragraph" w:customStyle="1" w:styleId="60430027EE264C7D91331F40EC93B42F">
    <w:name w:val="60430027EE264C7D91331F40EC93B42F"/>
  </w:style>
  <w:style w:type="paragraph" w:customStyle="1" w:styleId="552288B8B42D4449ABC789AED70E8D45">
    <w:name w:val="552288B8B42D4449ABC789AED70E8D45"/>
  </w:style>
  <w:style w:type="paragraph" w:customStyle="1" w:styleId="4FA1F9C3A44747708CE64FA4AB23E9F5">
    <w:name w:val="4FA1F9C3A44747708CE64FA4AB23E9F5"/>
  </w:style>
  <w:style w:type="paragraph" w:customStyle="1" w:styleId="0B69FDAA29254211BD5AF33BBD45B8AD">
    <w:name w:val="0B69FDAA29254211BD5AF33BBD45B8AD"/>
  </w:style>
  <w:style w:type="paragraph" w:customStyle="1" w:styleId="261CDAF49ECF47CCB82F442663E2914E">
    <w:name w:val="261CDAF49ECF47CCB82F442663E2914E"/>
  </w:style>
  <w:style w:type="paragraph" w:customStyle="1" w:styleId="4A8AB2E9900F44C289C5A5CE06B252A3">
    <w:name w:val="4A8AB2E9900F44C289C5A5CE06B252A3"/>
  </w:style>
  <w:style w:type="paragraph" w:customStyle="1" w:styleId="6927F1DF045443BB8CA907B09076807A">
    <w:name w:val="6927F1DF045443BB8CA907B09076807A"/>
  </w:style>
  <w:style w:type="paragraph" w:customStyle="1" w:styleId="03307E6774054FE29452F9CBE7A6C7E8">
    <w:name w:val="03307E6774054FE29452F9CBE7A6C7E8"/>
  </w:style>
  <w:style w:type="paragraph" w:customStyle="1" w:styleId="09A22B716BAD4330944152D49B238295">
    <w:name w:val="09A22B716BAD4330944152D49B238295"/>
  </w:style>
  <w:style w:type="paragraph" w:customStyle="1" w:styleId="1E26532FED214DF8AED4FB8B9229F1DF">
    <w:name w:val="1E26532FED214DF8AED4FB8B9229F1DF"/>
  </w:style>
  <w:style w:type="paragraph" w:customStyle="1" w:styleId="969D3561D2894265BCDFB235A34EBF10">
    <w:name w:val="969D3561D2894265BCDFB235A34EBF10"/>
  </w:style>
  <w:style w:type="paragraph" w:customStyle="1" w:styleId="38F2BB877CF348EC801E2FC8107BE47A">
    <w:name w:val="38F2BB877CF348EC801E2FC8107BE47A"/>
  </w:style>
  <w:style w:type="paragraph" w:customStyle="1" w:styleId="83282EA7306F496F823ACFBF09DE2037">
    <w:name w:val="83282EA7306F496F823ACFBF09DE2037"/>
  </w:style>
  <w:style w:type="paragraph" w:customStyle="1" w:styleId="79E7E260235947908D8607FC29D769C1">
    <w:name w:val="79E7E260235947908D8607FC29D769C1"/>
  </w:style>
  <w:style w:type="paragraph" w:customStyle="1" w:styleId="3EB100E67EBB49539A645617171E85E5">
    <w:name w:val="3EB100E67EBB49539A645617171E85E5"/>
  </w:style>
  <w:style w:type="paragraph" w:customStyle="1" w:styleId="815762DB69FF482191F19197C8EF995A">
    <w:name w:val="815762DB69FF482191F19197C8EF995A"/>
  </w:style>
  <w:style w:type="paragraph" w:customStyle="1" w:styleId="8D9E496634B64FEC99352F6563D1B218">
    <w:name w:val="8D9E496634B64FEC99352F6563D1B218"/>
  </w:style>
  <w:style w:type="paragraph" w:customStyle="1" w:styleId="8BA5B30D7BD64A3597EA18E9ED74B782">
    <w:name w:val="8BA5B30D7BD64A3597EA18E9ED74B782"/>
  </w:style>
  <w:style w:type="paragraph" w:customStyle="1" w:styleId="ABC78300687741F7BC0C2796A04E32C6">
    <w:name w:val="ABC78300687741F7BC0C2796A04E32C6"/>
  </w:style>
  <w:style w:type="paragraph" w:customStyle="1" w:styleId="50C60695930641F998640515D6C70AEA">
    <w:name w:val="50C60695930641F998640515D6C70AEA"/>
  </w:style>
  <w:style w:type="paragraph" w:customStyle="1" w:styleId="E7E3C793CD7A4D748EA308628E6D4821">
    <w:name w:val="E7E3C793CD7A4D748EA308628E6D4821"/>
  </w:style>
  <w:style w:type="paragraph" w:customStyle="1" w:styleId="26F94CE4AEB142DDA0553A26C4B03C6C">
    <w:name w:val="26F94CE4AEB142DDA0553A26C4B03C6C"/>
  </w:style>
  <w:style w:type="paragraph" w:customStyle="1" w:styleId="F14E2892662E49A98EE1C47C5D057E3F">
    <w:name w:val="F14E2892662E49A98EE1C47C5D057E3F"/>
  </w:style>
  <w:style w:type="paragraph" w:customStyle="1" w:styleId="B37F8CBECB414C998A328563192CFB4A">
    <w:name w:val="B37F8CBECB414C998A328563192CFB4A"/>
  </w:style>
  <w:style w:type="paragraph" w:customStyle="1" w:styleId="D3C688F8EAD94DB693C8E2844726292F">
    <w:name w:val="D3C688F8EAD94DB693C8E2844726292F"/>
  </w:style>
  <w:style w:type="paragraph" w:customStyle="1" w:styleId="0A9E516407974BD0BAA4993DE68D2D69">
    <w:name w:val="0A9E516407974BD0BAA4993DE68D2D69"/>
  </w:style>
  <w:style w:type="paragraph" w:customStyle="1" w:styleId="B4AC7CDCBF954509931293AB587F83EA">
    <w:name w:val="B4AC7CDCBF954509931293AB587F83EA"/>
  </w:style>
  <w:style w:type="paragraph" w:customStyle="1" w:styleId="93E5142A13C749C2B172EA26B71B5713">
    <w:name w:val="93E5142A13C749C2B172EA26B71B5713"/>
  </w:style>
  <w:style w:type="paragraph" w:customStyle="1" w:styleId="C9C33F78AB314E03A64BA5774249BD27">
    <w:name w:val="C9C33F78AB314E03A64BA5774249BD27"/>
  </w:style>
  <w:style w:type="paragraph" w:customStyle="1" w:styleId="3E1BA71315154165B5332D819EA6B2A6">
    <w:name w:val="3E1BA71315154165B5332D819EA6B2A6"/>
  </w:style>
  <w:style w:type="paragraph" w:customStyle="1" w:styleId="C2D792F6958E48BE9E73C61BE8A97C42">
    <w:name w:val="C2D792F6958E48BE9E73C61BE8A97C42"/>
  </w:style>
  <w:style w:type="paragraph" w:customStyle="1" w:styleId="06D794565A2D4823B70D43365E5444FD">
    <w:name w:val="06D794565A2D4823B70D43365E5444FD"/>
  </w:style>
  <w:style w:type="paragraph" w:customStyle="1" w:styleId="EACBE1F3C98748878FE016D1D373EBB2">
    <w:name w:val="EACBE1F3C98748878FE016D1D373EBB2"/>
  </w:style>
  <w:style w:type="paragraph" w:customStyle="1" w:styleId="E55612114CF04DF9AE615281266A2FE1">
    <w:name w:val="E55612114CF04DF9AE615281266A2FE1"/>
  </w:style>
  <w:style w:type="paragraph" w:customStyle="1" w:styleId="6E9E528980F244708E9BC473D8C0AF23">
    <w:name w:val="6E9E528980F244708E9BC473D8C0AF23"/>
  </w:style>
  <w:style w:type="paragraph" w:customStyle="1" w:styleId="BFF5F162619E4D228CA411D925785E7E">
    <w:name w:val="BFF5F162619E4D228CA411D925785E7E"/>
  </w:style>
  <w:style w:type="paragraph" w:customStyle="1" w:styleId="1EC0B8B9FABE4031955A42260AB9637D">
    <w:name w:val="1EC0B8B9FABE4031955A42260AB9637D"/>
  </w:style>
  <w:style w:type="paragraph" w:customStyle="1" w:styleId="CF03DC17F35941D79B1976C05EB5F993">
    <w:name w:val="CF03DC17F35941D79B1976C05EB5F993"/>
  </w:style>
  <w:style w:type="paragraph" w:customStyle="1" w:styleId="B1F0A5D09A4C4F2D8DA34D06BC5450AF">
    <w:name w:val="B1F0A5D09A4C4F2D8DA34D06BC5450AF"/>
  </w:style>
  <w:style w:type="paragraph" w:customStyle="1" w:styleId="FB3495916FC6459EBEE55521BFCC349A">
    <w:name w:val="FB3495916FC6459EBEE55521BFCC349A"/>
  </w:style>
  <w:style w:type="paragraph" w:customStyle="1" w:styleId="E391A8B6A46B498D8B1CB058D0C3F70D">
    <w:name w:val="E391A8B6A46B498D8B1CB058D0C3F70D"/>
  </w:style>
  <w:style w:type="paragraph" w:customStyle="1" w:styleId="B2A44E2B6D454FE89625EC885C85E238">
    <w:name w:val="B2A44E2B6D454FE89625EC885C85E238"/>
  </w:style>
  <w:style w:type="paragraph" w:customStyle="1" w:styleId="Graphbullet">
    <w:name w:val="Graph bullet"/>
    <w:basedOn w:val="Normal"/>
    <w:qFormat/>
    <w:pPr>
      <w:numPr>
        <w:numId w:val="3"/>
      </w:numPr>
      <w:spacing w:after="0" w:line="216" w:lineRule="auto"/>
      <w:ind w:left="284" w:hanging="284"/>
    </w:pPr>
    <w:rPr>
      <w:rFonts w:eastAsiaTheme="minorHAnsi"/>
      <w:color w:val="595959" w:themeColor="text1" w:themeTint="A6"/>
      <w:sz w:val="20"/>
    </w:rPr>
  </w:style>
  <w:style w:type="paragraph" w:customStyle="1" w:styleId="F1C4FE46A4834C28934F3D5E78E58A54">
    <w:name w:val="F1C4FE46A4834C28934F3D5E78E58A54"/>
  </w:style>
  <w:style w:type="paragraph" w:customStyle="1" w:styleId="423872F310484F78A8AD67A186CAD275">
    <w:name w:val="423872F310484F78A8AD67A186CAD275"/>
  </w:style>
  <w:style w:type="paragraph" w:customStyle="1" w:styleId="Graphbullet2">
    <w:name w:val="Graph bullet 2"/>
    <w:basedOn w:val="Normal"/>
    <w:qFormat/>
    <w:pPr>
      <w:numPr>
        <w:numId w:val="4"/>
      </w:numPr>
      <w:spacing w:after="0" w:line="216" w:lineRule="auto"/>
      <w:ind w:left="284" w:hanging="284"/>
    </w:pPr>
    <w:rPr>
      <w:rFonts w:eastAsiaTheme="minorHAnsi"/>
      <w:color w:val="595959" w:themeColor="text1" w:themeTint="A6"/>
      <w:sz w:val="20"/>
    </w:rPr>
  </w:style>
  <w:style w:type="paragraph" w:customStyle="1" w:styleId="EC7309EAD56C4472B773BEFF9E5032A5">
    <w:name w:val="EC7309EAD56C4472B773BEFF9E5032A5"/>
  </w:style>
  <w:style w:type="paragraph" w:customStyle="1" w:styleId="2911397FA8194860ACB973BC39127C01">
    <w:name w:val="2911397FA8194860ACB973BC39127C01"/>
  </w:style>
  <w:style w:type="paragraph" w:customStyle="1" w:styleId="Graphbullet3">
    <w:name w:val="Graph bullet 3"/>
    <w:basedOn w:val="Normal"/>
    <w:qFormat/>
    <w:pPr>
      <w:numPr>
        <w:numId w:val="5"/>
      </w:numPr>
      <w:spacing w:after="0" w:line="216" w:lineRule="auto"/>
      <w:ind w:left="284" w:hanging="284"/>
    </w:pPr>
    <w:rPr>
      <w:rFonts w:eastAsiaTheme="minorHAnsi"/>
      <w:color w:val="595959" w:themeColor="text1" w:themeTint="A6"/>
      <w:sz w:val="20"/>
    </w:rPr>
  </w:style>
  <w:style w:type="paragraph" w:customStyle="1" w:styleId="5648866D260E40099533149709536CFF">
    <w:name w:val="5648866D260E40099533149709536CFF"/>
  </w:style>
  <w:style w:type="paragraph" w:customStyle="1" w:styleId="58C84DF188DD4EE881AC5873C20CB211">
    <w:name w:val="58C84DF188DD4EE881AC5873C20CB211"/>
  </w:style>
  <w:style w:type="paragraph" w:customStyle="1" w:styleId="Graphbullet4">
    <w:name w:val="Graph bullet 4"/>
    <w:basedOn w:val="Normal"/>
    <w:qFormat/>
    <w:pPr>
      <w:numPr>
        <w:numId w:val="6"/>
      </w:numPr>
      <w:spacing w:after="0" w:line="240" w:lineRule="auto"/>
      <w:ind w:left="284" w:hanging="284"/>
    </w:pPr>
    <w:rPr>
      <w:rFonts w:eastAsiaTheme="minorHAnsi"/>
      <w:color w:val="595959" w:themeColor="text1" w:themeTint="A6"/>
      <w:sz w:val="20"/>
    </w:rPr>
  </w:style>
  <w:style w:type="paragraph" w:customStyle="1" w:styleId="8A429920AC0541F8B9893B585E728030">
    <w:name w:val="8A429920AC0541F8B9893B585E728030"/>
  </w:style>
  <w:style w:type="paragraph" w:customStyle="1" w:styleId="AC67BE6994984DA79563E429EBB5E1AA">
    <w:name w:val="AC67BE6994984DA79563E429EBB5E1AA"/>
  </w:style>
  <w:style w:type="paragraph" w:customStyle="1" w:styleId="BB3DC125EE04487397278FE0A09362FF">
    <w:name w:val="BB3DC125EE04487397278FE0A09362FF"/>
  </w:style>
  <w:style w:type="paragraph" w:customStyle="1" w:styleId="E2EBABAE9CB04D20ACA34322D40FB6D4">
    <w:name w:val="E2EBABAE9CB04D20ACA34322D40FB6D4"/>
  </w:style>
  <w:style w:type="paragraph" w:customStyle="1" w:styleId="F83C14667449492D915E95C21D116F54">
    <w:name w:val="F83C14667449492D915E95C21D116F54"/>
  </w:style>
  <w:style w:type="paragraph" w:customStyle="1" w:styleId="6855C4464D9A487F972E0A1C2027C17E">
    <w:name w:val="6855C4464D9A487F972E0A1C2027C17E"/>
  </w:style>
  <w:style w:type="paragraph" w:customStyle="1" w:styleId="558B1E02F6854AFB8F13543DC89B1010">
    <w:name w:val="558B1E02F6854AFB8F13543DC89B1010"/>
  </w:style>
  <w:style w:type="paragraph" w:customStyle="1" w:styleId="D22F3BC93D844F269CAE3FEAE3CE6074">
    <w:name w:val="D22F3BC93D844F269CAE3FEAE3CE6074"/>
  </w:style>
  <w:style w:type="paragraph" w:customStyle="1" w:styleId="930FEE06E0FF4C7FBF757B7CF848453B">
    <w:name w:val="930FEE06E0FF4C7FBF757B7CF848453B"/>
  </w:style>
  <w:style w:type="paragraph" w:customStyle="1" w:styleId="40AC1997805748E2BAEB0BD132F9901A">
    <w:name w:val="40AC1997805748E2BAEB0BD132F9901A"/>
  </w:style>
  <w:style w:type="paragraph" w:customStyle="1" w:styleId="FB2D40E1815D494ABB00E3A4FAB5602D">
    <w:name w:val="FB2D40E1815D494ABB00E3A4FAB5602D"/>
  </w:style>
  <w:style w:type="paragraph" w:customStyle="1" w:styleId="96B49EE6E63E458BB51B17DBA9AFDB82">
    <w:name w:val="96B49EE6E63E458BB51B17DBA9AFDB82"/>
  </w:style>
  <w:style w:type="paragraph" w:customStyle="1" w:styleId="C5E4FC9D01654D539D1439F9731C915F">
    <w:name w:val="C5E4FC9D01654D539D1439F9731C915F"/>
  </w:style>
  <w:style w:type="paragraph" w:customStyle="1" w:styleId="93E3CC5E119C4DA6B8252439881AC134">
    <w:name w:val="93E3CC5E119C4DA6B8252439881AC134"/>
  </w:style>
  <w:style w:type="paragraph" w:customStyle="1" w:styleId="BA7B52B973C445F0836B44F095872A5B">
    <w:name w:val="BA7B52B973C445F0836B44F095872A5B"/>
  </w:style>
  <w:style w:type="paragraph" w:customStyle="1" w:styleId="56B2C92A6BD6421689E34EA0C1CF3F6D">
    <w:name w:val="56B2C92A6BD6421689E34EA0C1CF3F6D"/>
  </w:style>
  <w:style w:type="paragraph" w:customStyle="1" w:styleId="F7CB718F0C3D4210B5E93A7629CC5DD9">
    <w:name w:val="F7CB718F0C3D4210B5E93A7629CC5DD9"/>
  </w:style>
  <w:style w:type="paragraph" w:customStyle="1" w:styleId="423D4DE7F25F4342BEBDF5D92D77C272">
    <w:name w:val="423D4DE7F25F4342BEBDF5D92D77C272"/>
  </w:style>
  <w:style w:type="paragraph" w:customStyle="1" w:styleId="AEA895E4143443BDBC67F41BAFE50053">
    <w:name w:val="AEA895E4143443BDBC67F41BAFE50053"/>
  </w:style>
  <w:style w:type="paragraph" w:customStyle="1" w:styleId="ED59E3C645074EDBA9C00C7FBA72029F">
    <w:name w:val="ED59E3C645074EDBA9C00C7FBA72029F"/>
  </w:style>
  <w:style w:type="paragraph" w:customStyle="1" w:styleId="6D5A7C10AE5644038ACCD82A0C965867">
    <w:name w:val="6D5A7C10AE5644038ACCD82A0C965867"/>
  </w:style>
  <w:style w:type="paragraph" w:styleId="ListBullet2">
    <w:name w:val="List Bullet 2"/>
    <w:basedOn w:val="Normal"/>
    <w:uiPriority w:val="99"/>
    <w:pPr>
      <w:numPr>
        <w:numId w:val="7"/>
      </w:numPr>
      <w:spacing w:after="120" w:line="288" w:lineRule="auto"/>
    </w:pPr>
    <w:rPr>
      <w:rFonts w:eastAsiaTheme="minorHAnsi"/>
      <w:color w:val="595959" w:themeColor="text1" w:themeTint="A6"/>
      <w:sz w:val="24"/>
    </w:rPr>
  </w:style>
  <w:style w:type="paragraph" w:customStyle="1" w:styleId="29314599CE9C41ACA13C1DEE8D98D7E1">
    <w:name w:val="29314599CE9C41ACA13C1DEE8D98D7E1"/>
  </w:style>
  <w:style w:type="paragraph" w:customStyle="1" w:styleId="1A77A70F13C446729BA81C7E4BC65E18">
    <w:name w:val="1A77A70F13C446729BA81C7E4BC65E18"/>
  </w:style>
  <w:style w:type="paragraph" w:customStyle="1" w:styleId="803839CCB6714051A910D8BCDD306C6A">
    <w:name w:val="803839CCB6714051A910D8BCDD306C6A"/>
  </w:style>
  <w:style w:type="paragraph" w:customStyle="1" w:styleId="72892D4A2C324AF7A084698FD8335904">
    <w:name w:val="72892D4A2C324AF7A084698FD8335904"/>
  </w:style>
  <w:style w:type="paragraph" w:customStyle="1" w:styleId="E6B844ED81974CE993C26B086F0429AE">
    <w:name w:val="E6B844ED81974CE993C26B086F0429AE"/>
  </w:style>
  <w:style w:type="paragraph" w:customStyle="1" w:styleId="BBD5D7FB298F4F139B094AF4243084CC">
    <w:name w:val="BBD5D7FB298F4F139B094AF4243084CC"/>
  </w:style>
  <w:style w:type="paragraph" w:customStyle="1" w:styleId="117528BC47A340AB832994BCF2F0B124">
    <w:name w:val="117528BC47A340AB832994BCF2F0B124"/>
  </w:style>
  <w:style w:type="paragraph" w:customStyle="1" w:styleId="ED63AD68E8CC421D99FB87007FF85F96">
    <w:name w:val="ED63AD68E8CC421D99FB87007FF85F96"/>
  </w:style>
  <w:style w:type="paragraph" w:customStyle="1" w:styleId="7CEC6D0D127C4566B0DA6BDE975F2195">
    <w:name w:val="7CEC6D0D127C4566B0DA6BDE975F2195"/>
  </w:style>
  <w:style w:type="paragraph" w:customStyle="1" w:styleId="1A168003D5E141529528D186AD1429DF">
    <w:name w:val="1A168003D5E141529528D186AD1429DF"/>
  </w:style>
  <w:style w:type="paragraph" w:customStyle="1" w:styleId="C49BFACCA2514DB0A77694B630E373C0">
    <w:name w:val="C49BFACCA2514DB0A77694B630E373C0"/>
  </w:style>
  <w:style w:type="paragraph" w:customStyle="1" w:styleId="8892F92F56C34B6EBAA09D30E4249DBC">
    <w:name w:val="8892F92F56C34B6EBAA09D30E4249DBC"/>
  </w:style>
  <w:style w:type="paragraph" w:customStyle="1" w:styleId="7801351F9C4E4C3786880FD04E520DCD">
    <w:name w:val="7801351F9C4E4C3786880FD04E520DCD"/>
  </w:style>
  <w:style w:type="paragraph" w:customStyle="1" w:styleId="8068175983944F798DE2E5F7FE46ED69">
    <w:name w:val="8068175983944F798DE2E5F7FE46ED69"/>
  </w:style>
  <w:style w:type="paragraph" w:customStyle="1" w:styleId="73F0EA82A7434F27B35E518FF9CD2B3F">
    <w:name w:val="73F0EA82A7434F27B35E518FF9CD2B3F"/>
  </w:style>
  <w:style w:type="paragraph" w:customStyle="1" w:styleId="D4622EBB12914E7BA5E53C5DD2997CAB">
    <w:name w:val="D4622EBB12914E7BA5E53C5DD2997CAB"/>
  </w:style>
  <w:style w:type="paragraph" w:customStyle="1" w:styleId="9F3A106015F34DBEB3B0EAB4581FC64A">
    <w:name w:val="9F3A106015F34DBEB3B0EAB4581FC64A"/>
  </w:style>
  <w:style w:type="paragraph" w:customStyle="1" w:styleId="8C23CDD8121949AD9B455677348062DA">
    <w:name w:val="8C23CDD8121949AD9B455677348062DA"/>
  </w:style>
  <w:style w:type="paragraph" w:customStyle="1" w:styleId="7647002221F04FCFB30A4AC9EA859270">
    <w:name w:val="7647002221F04FCFB30A4AC9EA859270"/>
  </w:style>
  <w:style w:type="paragraph" w:customStyle="1" w:styleId="EC4F0F0ACFE14C7B8DDA7DE296E88D98">
    <w:name w:val="EC4F0F0ACFE14C7B8DDA7DE296E88D98"/>
  </w:style>
  <w:style w:type="paragraph" w:customStyle="1" w:styleId="736109BC617A4391ABAE8E273BC2949F">
    <w:name w:val="736109BC617A4391ABAE8E273BC2949F"/>
  </w:style>
  <w:style w:type="paragraph" w:customStyle="1" w:styleId="6CF91417020A4E20A4F68EBD69899405">
    <w:name w:val="6CF91417020A4E20A4F68EBD69899405"/>
  </w:style>
  <w:style w:type="paragraph" w:customStyle="1" w:styleId="95CF676D1E854B0284FE4989C88FAD69">
    <w:name w:val="95CF676D1E854B0284FE4989C88FAD69"/>
  </w:style>
  <w:style w:type="paragraph" w:customStyle="1" w:styleId="C3121933087F47C2B494692387B5FAE5">
    <w:name w:val="C3121933087F47C2B494692387B5FAE5"/>
  </w:style>
  <w:style w:type="paragraph" w:customStyle="1" w:styleId="FCCD37D699514352B0B1F20800662907">
    <w:name w:val="FCCD37D699514352B0B1F20800662907"/>
  </w:style>
  <w:style w:type="paragraph" w:customStyle="1" w:styleId="B3F6BA11C18F49798E49A444034C91A9">
    <w:name w:val="B3F6BA11C18F49798E49A444034C91A9"/>
  </w:style>
  <w:style w:type="paragraph" w:customStyle="1" w:styleId="3FDF19B648C24BFAB2B09DE295AB3AE4">
    <w:name w:val="3FDF19B648C24BFAB2B09DE295AB3AE4"/>
  </w:style>
  <w:style w:type="paragraph" w:customStyle="1" w:styleId="3560DC6EA1F547D593F7946B13F70580">
    <w:name w:val="3560DC6EA1F547D593F7946B13F70580"/>
  </w:style>
  <w:style w:type="paragraph" w:customStyle="1" w:styleId="21E9890B58BF41B49721A49018E7E6D4">
    <w:name w:val="21E9890B58BF41B49721A49018E7E6D4"/>
  </w:style>
  <w:style w:type="paragraph" w:customStyle="1" w:styleId="5A808CF13B5D41BA98E0FA048FEC2953">
    <w:name w:val="5A808CF13B5D41BA98E0FA048FEC2953"/>
  </w:style>
  <w:style w:type="paragraph" w:customStyle="1" w:styleId="A7E4E11BC8B641A28E0D996161193022">
    <w:name w:val="A7E4E11BC8B641A28E0D996161193022"/>
  </w:style>
  <w:style w:type="paragraph" w:customStyle="1" w:styleId="AD4C1435D87B456FBAF0F942E5D85F62">
    <w:name w:val="AD4C1435D87B456FBAF0F942E5D85F62"/>
  </w:style>
  <w:style w:type="paragraph" w:customStyle="1" w:styleId="6696B6A870884D8C907539A873D801DD">
    <w:name w:val="6696B6A870884D8C907539A873D801DD"/>
  </w:style>
  <w:style w:type="paragraph" w:customStyle="1" w:styleId="4CD8CAC3AB9D4A149F734187C75D68AA">
    <w:name w:val="4CD8CAC3AB9D4A149F734187C75D68AA"/>
  </w:style>
  <w:style w:type="paragraph" w:customStyle="1" w:styleId="AD338ACFE89147A9A388A062A8491CEF">
    <w:name w:val="AD338ACFE89147A9A388A062A8491CEF"/>
  </w:style>
  <w:style w:type="paragraph" w:customStyle="1" w:styleId="63FD2F4A75CD4B31992730FD9478BFC3">
    <w:name w:val="63FD2F4A75CD4B31992730FD9478BFC3"/>
  </w:style>
  <w:style w:type="paragraph" w:customStyle="1" w:styleId="D94A1C03384A48B5A3EEF3433566D0F7">
    <w:name w:val="D94A1C03384A48B5A3EEF3433566D0F7"/>
  </w:style>
  <w:style w:type="paragraph" w:customStyle="1" w:styleId="F0D90C1CB9A644429696A85377730ACF">
    <w:name w:val="F0D90C1CB9A644429696A85377730ACF"/>
  </w:style>
  <w:style w:type="paragraph" w:customStyle="1" w:styleId="859E15651435497582AA4E67E9E7A0A7">
    <w:name w:val="859E15651435497582AA4E67E9E7A0A7"/>
  </w:style>
  <w:style w:type="paragraph" w:customStyle="1" w:styleId="F06DBEBEA822493781513138A66757A0">
    <w:name w:val="F06DBEBEA822493781513138A66757A0"/>
  </w:style>
  <w:style w:type="paragraph" w:customStyle="1" w:styleId="3B66E7273011436F98EB4C87780FE271">
    <w:name w:val="3B66E7273011436F98EB4C87780FE271"/>
  </w:style>
  <w:style w:type="paragraph" w:customStyle="1" w:styleId="3C2E360BE3B3454385568D3C1C0A013E">
    <w:name w:val="3C2E360BE3B3454385568D3C1C0A013E"/>
  </w:style>
  <w:style w:type="paragraph" w:customStyle="1" w:styleId="FB14930AD6964D1FB370DD5AA1E7FE6F">
    <w:name w:val="FB14930AD6964D1FB370DD5AA1E7FE6F"/>
  </w:style>
  <w:style w:type="paragraph" w:customStyle="1" w:styleId="C957CB2DDE9E4430B4789C7CC9C966C8">
    <w:name w:val="C957CB2DDE9E4430B4789C7CC9C966C8"/>
  </w:style>
  <w:style w:type="paragraph" w:customStyle="1" w:styleId="C7C3E617CA0A466D94F744D109939E0B">
    <w:name w:val="C7C3E617CA0A466D94F744D109939E0B"/>
  </w:style>
  <w:style w:type="paragraph" w:customStyle="1" w:styleId="1AA4DE7F5E54446AAF076892FCED51DA">
    <w:name w:val="1AA4DE7F5E54446AAF076892FCED51DA"/>
  </w:style>
  <w:style w:type="paragraph" w:customStyle="1" w:styleId="F801B25EF2734A31B6E1DD10CA263E72">
    <w:name w:val="F801B25EF2734A31B6E1DD10CA263E72"/>
  </w:style>
  <w:style w:type="paragraph" w:customStyle="1" w:styleId="8CF060C4AD6844008FAC1ECF0A8F227E">
    <w:name w:val="8CF060C4AD6844008FAC1ECF0A8F227E"/>
  </w:style>
  <w:style w:type="paragraph" w:customStyle="1" w:styleId="BCDA75084E684A3984E619C139C4189A">
    <w:name w:val="BCDA75084E684A3984E619C139C4189A"/>
  </w:style>
  <w:style w:type="paragraph" w:customStyle="1" w:styleId="F7FDB5C0FC104C5DAE5E0820110763C2">
    <w:name w:val="F7FDB5C0FC104C5DAE5E0820110763C2"/>
  </w:style>
  <w:style w:type="paragraph" w:customStyle="1" w:styleId="32A562603A7F458DB01718E96BF7703B">
    <w:name w:val="32A562603A7F458DB01718E96BF7703B"/>
  </w:style>
  <w:style w:type="paragraph" w:customStyle="1" w:styleId="2506754D5D2C46528860147DE4D548A9">
    <w:name w:val="2506754D5D2C46528860147DE4D548A9"/>
  </w:style>
  <w:style w:type="paragraph" w:customStyle="1" w:styleId="31EA657CAF484F32ABDA7D06A22A9AB7">
    <w:name w:val="31EA657CAF484F32ABDA7D06A22A9AB7"/>
  </w:style>
  <w:style w:type="paragraph" w:customStyle="1" w:styleId="8E02169B26074E409A74B897FFCADB83">
    <w:name w:val="8E02169B26074E409A74B897FFCADB83"/>
  </w:style>
  <w:style w:type="paragraph" w:customStyle="1" w:styleId="04908F46E3B14B23B2D1E47E7873DE3D">
    <w:name w:val="04908F46E3B14B23B2D1E47E7873DE3D"/>
  </w:style>
  <w:style w:type="paragraph" w:customStyle="1" w:styleId="B277073BA24B40CDBC1A22CE2DFB00B4">
    <w:name w:val="B277073BA24B40CDBC1A22CE2DFB00B4"/>
  </w:style>
  <w:style w:type="paragraph" w:customStyle="1" w:styleId="37A957753E3E43949B7E1A302B578392">
    <w:name w:val="37A957753E3E43949B7E1A302B578392"/>
  </w:style>
  <w:style w:type="paragraph" w:customStyle="1" w:styleId="C42A07A38CE0463FBD0826193EC9B449">
    <w:name w:val="C42A07A38CE0463FBD0826193EC9B449"/>
  </w:style>
  <w:style w:type="paragraph" w:customStyle="1" w:styleId="BFF6EBC3079D4A718AB3E98883D85226">
    <w:name w:val="BFF6EBC3079D4A718AB3E98883D85226"/>
  </w:style>
  <w:style w:type="paragraph" w:customStyle="1" w:styleId="9A231FDB1B4740CFA27E2840C5D935D9">
    <w:name w:val="9A231FDB1B4740CFA27E2840C5D935D9"/>
  </w:style>
  <w:style w:type="paragraph" w:customStyle="1" w:styleId="56BC008501D84373A9FD77AB5DA40EA4">
    <w:name w:val="56BC008501D84373A9FD77AB5DA40EA4"/>
  </w:style>
  <w:style w:type="paragraph" w:customStyle="1" w:styleId="BB46A3F5107549D7AAF08DB0C7A7F4A0">
    <w:name w:val="BB46A3F5107549D7AAF08DB0C7A7F4A0"/>
  </w:style>
  <w:style w:type="paragraph" w:customStyle="1" w:styleId="A2AA1AEB316B4FF9A36C686FDE7C9803">
    <w:name w:val="A2AA1AEB316B4FF9A36C686FDE7C9803"/>
  </w:style>
  <w:style w:type="paragraph" w:customStyle="1" w:styleId="B6BF7E93BA6541298D91B2A9582406F7">
    <w:name w:val="B6BF7E93BA6541298D91B2A9582406F7"/>
  </w:style>
  <w:style w:type="paragraph" w:customStyle="1" w:styleId="79057BD370CB4849B8D7A6A9123FAC23">
    <w:name w:val="79057BD370CB4849B8D7A6A9123FAC23"/>
  </w:style>
  <w:style w:type="paragraph" w:customStyle="1" w:styleId="0DB8213AD2A9434DBD41B86B55DD8372">
    <w:name w:val="0DB8213AD2A9434DBD41B86B55DD8372"/>
  </w:style>
  <w:style w:type="paragraph" w:customStyle="1" w:styleId="329508E179C347ED81D7316B38916361">
    <w:name w:val="329508E179C347ED81D7316B38916361"/>
  </w:style>
  <w:style w:type="paragraph" w:customStyle="1" w:styleId="139A3675D50740629EF4C6114E70457F">
    <w:name w:val="139A3675D50740629EF4C6114E70457F"/>
  </w:style>
  <w:style w:type="paragraph" w:customStyle="1" w:styleId="099F34A1305E4A5E882D8ABA7F506503">
    <w:name w:val="099F34A1305E4A5E882D8ABA7F506503"/>
  </w:style>
  <w:style w:type="paragraph" w:customStyle="1" w:styleId="CD3A6AC0E5C8470B8B4BF3D6322CB858">
    <w:name w:val="CD3A6AC0E5C8470B8B4BF3D6322CB858"/>
  </w:style>
  <w:style w:type="paragraph" w:customStyle="1" w:styleId="F56E2529DC9E44A8AB6413BF9CFBFDC5">
    <w:name w:val="F56E2529DC9E44A8AB6413BF9CFBFDC5"/>
  </w:style>
  <w:style w:type="paragraph" w:customStyle="1" w:styleId="124D6CD7C2704FF8A4E1F6DCBA21D8D2">
    <w:name w:val="124D6CD7C2704FF8A4E1F6DCBA21D8D2"/>
  </w:style>
  <w:style w:type="paragraph" w:customStyle="1" w:styleId="E8991309100A46399F28813BCED11D5C">
    <w:name w:val="E8991309100A46399F28813BCED11D5C"/>
  </w:style>
  <w:style w:type="paragraph" w:customStyle="1" w:styleId="7BA9C012068E4C24821E3B67037F9752">
    <w:name w:val="7BA9C012068E4C24821E3B67037F9752"/>
  </w:style>
  <w:style w:type="paragraph" w:customStyle="1" w:styleId="9213A13CC73B472D8BA636167F7E3A82">
    <w:name w:val="9213A13CC73B472D8BA636167F7E3A82"/>
  </w:style>
  <w:style w:type="paragraph" w:customStyle="1" w:styleId="BDB121657D1549788639C08707C43A39">
    <w:name w:val="BDB121657D1549788639C08707C43A39"/>
  </w:style>
  <w:style w:type="paragraph" w:customStyle="1" w:styleId="F054707ED1684E688005EA06A73927BB">
    <w:name w:val="F054707ED1684E688005EA06A73927BB"/>
  </w:style>
  <w:style w:type="paragraph" w:customStyle="1" w:styleId="2FE42A4566FC43B69B8115A37AFE9F3D">
    <w:name w:val="2FE42A4566FC43B69B8115A37AFE9F3D"/>
  </w:style>
  <w:style w:type="paragraph" w:customStyle="1" w:styleId="46110C95B4294BB1987F260F597A898B">
    <w:name w:val="46110C95B4294BB1987F260F597A898B"/>
  </w:style>
  <w:style w:type="paragraph" w:customStyle="1" w:styleId="57E15AE800F14F3796B172B1B4FE2B31">
    <w:name w:val="57E15AE800F14F3796B172B1B4FE2B31"/>
  </w:style>
  <w:style w:type="paragraph" w:customStyle="1" w:styleId="B2D1EC8289CE43C39A760809582A0488">
    <w:name w:val="B2D1EC8289CE43C39A760809582A0488"/>
  </w:style>
  <w:style w:type="paragraph" w:customStyle="1" w:styleId="738551FD81174FFF9A9EEEFEAABD94DD">
    <w:name w:val="738551FD81174FFF9A9EEEFEAABD94DD"/>
  </w:style>
  <w:style w:type="paragraph" w:customStyle="1" w:styleId="AD1796E416BB42FE8FFF0481E07CF66B">
    <w:name w:val="AD1796E416BB42FE8FFF0481E07CF66B"/>
  </w:style>
  <w:style w:type="paragraph" w:customStyle="1" w:styleId="B0FAB43E385C4F7CA73AD2FECB33FBAC">
    <w:name w:val="B0FAB43E385C4F7CA73AD2FECB33FBAC"/>
  </w:style>
  <w:style w:type="paragraph" w:customStyle="1" w:styleId="8D05B917C6804F8FAAF213BCA0E486F6">
    <w:name w:val="8D05B917C6804F8FAAF213BCA0E486F6"/>
  </w:style>
  <w:style w:type="paragraph" w:customStyle="1" w:styleId="068C8A144606402B9F9AB7236395A737">
    <w:name w:val="068C8A144606402B9F9AB7236395A737"/>
  </w:style>
  <w:style w:type="paragraph" w:customStyle="1" w:styleId="5D8FCBAC939E40BE9705E42E396A5BA1">
    <w:name w:val="5D8FCBAC939E40BE9705E42E396A5BA1"/>
  </w:style>
  <w:style w:type="paragraph" w:customStyle="1" w:styleId="19F947255078478287BC84C3C8ADFC46">
    <w:name w:val="19F947255078478287BC84C3C8ADFC46"/>
  </w:style>
  <w:style w:type="paragraph" w:customStyle="1" w:styleId="421E03FA37424CF9AA7DA7A5BA75FCB6">
    <w:name w:val="421E03FA37424CF9AA7DA7A5BA75FCB6"/>
  </w:style>
  <w:style w:type="paragraph" w:customStyle="1" w:styleId="59C178B5D59E4CCA91327204BEF97041">
    <w:name w:val="59C178B5D59E4CCA91327204BEF97041"/>
  </w:style>
  <w:style w:type="paragraph" w:customStyle="1" w:styleId="5ACBC9D7D9F247729C4037D04EBD2925">
    <w:name w:val="5ACBC9D7D9F247729C4037D04EBD2925"/>
  </w:style>
  <w:style w:type="paragraph" w:customStyle="1" w:styleId="2ADFB25EFBFC475E916C5BC4891F1392">
    <w:name w:val="2ADFB25EFBFC475E916C5BC4891F1392"/>
  </w:style>
  <w:style w:type="paragraph" w:customStyle="1" w:styleId="A2E4C844B1184B75B9E1DE0F89897AE9">
    <w:name w:val="A2E4C844B1184B75B9E1DE0F89897AE9"/>
  </w:style>
  <w:style w:type="paragraph" w:customStyle="1" w:styleId="011F7429C6784BE9BF7D54A0D5D798A7">
    <w:name w:val="011F7429C6784BE9BF7D54A0D5D798A7"/>
  </w:style>
  <w:style w:type="paragraph" w:customStyle="1" w:styleId="AD26E613FA1B47E3A6C46B4E038FD5B3">
    <w:name w:val="AD26E613FA1B47E3A6C46B4E038FD5B3"/>
  </w:style>
  <w:style w:type="paragraph" w:customStyle="1" w:styleId="F07F63E4DDCA4EB2B1B9BCD94D5F7349">
    <w:name w:val="F07F63E4DDCA4EB2B1B9BCD94D5F7349"/>
  </w:style>
  <w:style w:type="paragraph" w:customStyle="1" w:styleId="8EFC6C8E5D9E4A3EBF6A545DD01DEF54">
    <w:name w:val="8EFC6C8E5D9E4A3EBF6A545DD01DEF54"/>
  </w:style>
  <w:style w:type="paragraph" w:customStyle="1" w:styleId="5801025D9C354C959C33A6F1DAD6E512">
    <w:name w:val="5801025D9C354C959C33A6F1DAD6E512"/>
  </w:style>
  <w:style w:type="paragraph" w:customStyle="1" w:styleId="D914EECAA69B4C36A67BEF0BBB4F635D">
    <w:name w:val="D914EECAA69B4C36A67BEF0BBB4F635D"/>
  </w:style>
  <w:style w:type="paragraph" w:customStyle="1" w:styleId="0E413ABF41B244A88681A0B0F7818CD3">
    <w:name w:val="0E413ABF41B244A88681A0B0F7818CD3"/>
  </w:style>
  <w:style w:type="paragraph" w:customStyle="1" w:styleId="CCFC104528674153944DB458E08E51D7">
    <w:name w:val="CCFC104528674153944DB458E08E51D7"/>
  </w:style>
  <w:style w:type="paragraph" w:customStyle="1" w:styleId="2F9E19DD02C646DDB920B808F62E7134">
    <w:name w:val="2F9E19DD02C646DDB920B808F62E7134"/>
  </w:style>
  <w:style w:type="paragraph" w:customStyle="1" w:styleId="0275DC6BC2D546FA99DC0C28098BAA4D">
    <w:name w:val="0275DC6BC2D546FA99DC0C28098BAA4D"/>
  </w:style>
  <w:style w:type="paragraph" w:customStyle="1" w:styleId="C12AAE9C8C52422DB786A6C34513F07B">
    <w:name w:val="C12AAE9C8C52422DB786A6C34513F07B"/>
  </w:style>
  <w:style w:type="paragraph" w:customStyle="1" w:styleId="432D068EAA6D4BA4837FC20EC6DFC2DF">
    <w:name w:val="432D068EAA6D4BA4837FC20EC6DFC2DF"/>
  </w:style>
  <w:style w:type="paragraph" w:customStyle="1" w:styleId="EFF7D9847EFE4A3BA1BA7EF43F6ED5E4">
    <w:name w:val="EFF7D9847EFE4A3BA1BA7EF43F6ED5E4"/>
  </w:style>
  <w:style w:type="paragraph" w:customStyle="1" w:styleId="12CF6F4DB9E144129693996596F5B922">
    <w:name w:val="12CF6F4DB9E144129693996596F5B922"/>
  </w:style>
  <w:style w:type="paragraph" w:customStyle="1" w:styleId="782E7A99E73242F589B7552087300B1D">
    <w:name w:val="782E7A99E73242F589B7552087300B1D"/>
  </w:style>
  <w:style w:type="paragraph" w:customStyle="1" w:styleId="8C472FA083314B239352C5AF32B57B02">
    <w:name w:val="8C472FA083314B239352C5AF32B57B02"/>
  </w:style>
  <w:style w:type="paragraph" w:customStyle="1" w:styleId="CB54512378314012A37CA2CC2D5B83C5">
    <w:name w:val="CB54512378314012A37CA2CC2D5B83C5"/>
  </w:style>
  <w:style w:type="paragraph" w:customStyle="1" w:styleId="EB2C0575847041E497EC10D196011A64">
    <w:name w:val="EB2C0575847041E497EC10D196011A64"/>
  </w:style>
  <w:style w:type="paragraph" w:customStyle="1" w:styleId="7A077705EC39442F8446B9A1D7687AA6">
    <w:name w:val="7A077705EC39442F8446B9A1D7687AA6"/>
  </w:style>
  <w:style w:type="paragraph" w:customStyle="1" w:styleId="90BFC8F760F84D66881445512841E087">
    <w:name w:val="90BFC8F760F84D66881445512841E087"/>
  </w:style>
  <w:style w:type="paragraph" w:customStyle="1" w:styleId="5431B2BFB17B4232A23C771726F92E5F">
    <w:name w:val="5431B2BFB17B4232A23C771726F92E5F"/>
  </w:style>
  <w:style w:type="paragraph" w:customStyle="1" w:styleId="6967518C792C421484E4A8F733F13179">
    <w:name w:val="6967518C792C421484E4A8F733F13179"/>
  </w:style>
  <w:style w:type="paragraph" w:customStyle="1" w:styleId="77086E5C3FD645B49024BCA4E94029C8">
    <w:name w:val="77086E5C3FD645B49024BCA4E94029C8"/>
  </w:style>
  <w:style w:type="paragraph" w:customStyle="1" w:styleId="9788A5F9AA584D3489E740AECF7CE35B">
    <w:name w:val="9788A5F9AA584D3489E740AECF7CE35B"/>
  </w:style>
  <w:style w:type="paragraph" w:customStyle="1" w:styleId="3E07C88F703F4063B29B88B29B9DD661">
    <w:name w:val="3E07C88F703F4063B29B88B29B9DD661"/>
  </w:style>
  <w:style w:type="paragraph" w:customStyle="1" w:styleId="39E987C67930431597E60FAEDAB532CE">
    <w:name w:val="39E987C67930431597E60FAEDAB532CE"/>
  </w:style>
  <w:style w:type="paragraph" w:customStyle="1" w:styleId="F8F41507DBF146AEA59DE33C21BA7D8D">
    <w:name w:val="F8F41507DBF146AEA59DE33C21BA7D8D"/>
  </w:style>
  <w:style w:type="paragraph" w:customStyle="1" w:styleId="83C7C0FED1C24CE990D4540EF1B46410">
    <w:name w:val="83C7C0FED1C24CE990D4540EF1B46410"/>
  </w:style>
  <w:style w:type="paragraph" w:customStyle="1" w:styleId="6DD10C31FD844E85B7BFDEDE639AF44A">
    <w:name w:val="6DD10C31FD844E85B7BFDEDE639AF44A"/>
  </w:style>
  <w:style w:type="paragraph" w:customStyle="1" w:styleId="6F1C3FD535694C3C8E277DEC6BBD6403">
    <w:name w:val="6F1C3FD535694C3C8E277DEC6BBD6403"/>
  </w:style>
  <w:style w:type="paragraph" w:customStyle="1" w:styleId="C3AB76FAB59B45F7A950572840603213">
    <w:name w:val="C3AB76FAB59B45F7A950572840603213"/>
  </w:style>
  <w:style w:type="paragraph" w:customStyle="1" w:styleId="AFB07806B49E4CE4A68CFA71A807B2FE">
    <w:name w:val="AFB07806B49E4CE4A68CFA71A807B2FE"/>
  </w:style>
  <w:style w:type="paragraph" w:customStyle="1" w:styleId="2566E89406BC47ECB756E37200C41E70">
    <w:name w:val="2566E89406BC47ECB756E37200C41E70"/>
  </w:style>
  <w:style w:type="paragraph" w:customStyle="1" w:styleId="4A2E2014081E4A25954626783933F0F1">
    <w:name w:val="4A2E2014081E4A25954626783933F0F1"/>
  </w:style>
  <w:style w:type="paragraph" w:customStyle="1" w:styleId="4F7309B927F9410EBD2E007D88B8DD21">
    <w:name w:val="4F7309B927F9410EBD2E007D88B8DD21"/>
  </w:style>
  <w:style w:type="paragraph" w:customStyle="1" w:styleId="C721F7A805FF498BB3120B240BC6ECAA">
    <w:name w:val="C721F7A805FF498BB3120B240BC6ECAA"/>
  </w:style>
  <w:style w:type="paragraph" w:customStyle="1" w:styleId="22BBA42034E7418187EE8D236D2138CD">
    <w:name w:val="22BBA42034E7418187EE8D236D2138CD"/>
  </w:style>
  <w:style w:type="paragraph" w:customStyle="1" w:styleId="DCDC6410963B4126A964DF664437C49D">
    <w:name w:val="DCDC6410963B4126A964DF664437C49D"/>
  </w:style>
  <w:style w:type="paragraph" w:customStyle="1" w:styleId="B888A9F440FB45FFB131390453766EA0">
    <w:name w:val="B888A9F440FB45FFB131390453766EA0"/>
  </w:style>
  <w:style w:type="paragraph" w:customStyle="1" w:styleId="DE1BF19DED754218BE68FC4C6B6CC735">
    <w:name w:val="DE1BF19DED754218BE68FC4C6B6CC735"/>
  </w:style>
  <w:style w:type="paragraph" w:customStyle="1" w:styleId="E6AD9367F08F4C22B78EBFB5950DB276">
    <w:name w:val="E6AD9367F08F4C22B78EBFB5950DB276"/>
  </w:style>
  <w:style w:type="paragraph" w:customStyle="1" w:styleId="EFE94A475FBB4B96BC97F8D9C81A6DEF">
    <w:name w:val="EFE94A475FBB4B96BC97F8D9C81A6DEF"/>
  </w:style>
  <w:style w:type="paragraph" w:customStyle="1" w:styleId="B508762A02BC4D3BBB12664953166421">
    <w:name w:val="B508762A02BC4D3BBB12664953166421"/>
  </w:style>
  <w:style w:type="paragraph" w:customStyle="1" w:styleId="0D3BB92DB31146D985F3C5876BC6E967">
    <w:name w:val="0D3BB92DB31146D985F3C5876BC6E967"/>
  </w:style>
  <w:style w:type="paragraph" w:customStyle="1" w:styleId="CC1FD3DFC6C04A03BE40FCE6562DF9E1">
    <w:name w:val="CC1FD3DFC6C04A03BE40FCE6562DF9E1"/>
  </w:style>
  <w:style w:type="paragraph" w:customStyle="1" w:styleId="368431303E5645E5B5DF20F64C25A30F">
    <w:name w:val="368431303E5645E5B5DF20F64C25A30F"/>
  </w:style>
  <w:style w:type="paragraph" w:customStyle="1" w:styleId="FF76B048BD6344948949E75C78147E92">
    <w:name w:val="FF76B048BD6344948949E75C78147E92"/>
  </w:style>
  <w:style w:type="paragraph" w:customStyle="1" w:styleId="D811664CB49740828EDB07D790C9015F">
    <w:name w:val="D811664CB49740828EDB07D790C9015F"/>
  </w:style>
  <w:style w:type="paragraph" w:customStyle="1" w:styleId="DFEB2DFBF2864117971A7D085A389EC4">
    <w:name w:val="DFEB2DFBF2864117971A7D085A389EC4"/>
  </w:style>
  <w:style w:type="paragraph" w:customStyle="1" w:styleId="452519E874FC4BE2B43EDC83B9797180">
    <w:name w:val="452519E874FC4BE2B43EDC83B9797180"/>
  </w:style>
  <w:style w:type="paragraph" w:customStyle="1" w:styleId="AF37A2913219499BADFE737299173ADD">
    <w:name w:val="AF37A2913219499BADFE737299173ADD"/>
  </w:style>
  <w:style w:type="paragraph" w:customStyle="1" w:styleId="46371AD0EC8F4D538CC8914C4D348AB5">
    <w:name w:val="46371AD0EC8F4D538CC8914C4D348AB5"/>
  </w:style>
  <w:style w:type="paragraph" w:customStyle="1" w:styleId="2986DBF0CE2849A2BFF3A030233AC2C8">
    <w:name w:val="2986DBF0CE2849A2BFF3A030233AC2C8"/>
  </w:style>
  <w:style w:type="paragraph" w:customStyle="1" w:styleId="384AE1A661AD4D43B9D1B0F71D1CAD87">
    <w:name w:val="384AE1A661AD4D43B9D1B0F71D1CAD87"/>
  </w:style>
  <w:style w:type="paragraph" w:customStyle="1" w:styleId="DB6BC90A84E24811BDA54F75F80F5649">
    <w:name w:val="DB6BC90A84E24811BDA54F75F80F5649"/>
  </w:style>
  <w:style w:type="paragraph" w:customStyle="1" w:styleId="4C8B37B5740C4D7F9C54DD996F034C2E">
    <w:name w:val="4C8B37B5740C4D7F9C54DD996F034C2E"/>
  </w:style>
  <w:style w:type="paragraph" w:customStyle="1" w:styleId="86155134B18B48EDB087BB2A9F972542">
    <w:name w:val="86155134B18B48EDB087BB2A9F972542"/>
  </w:style>
  <w:style w:type="paragraph" w:customStyle="1" w:styleId="199CEFC3A26D4F60BBF4E98D8F725C1F">
    <w:name w:val="199CEFC3A26D4F60BBF4E98D8F725C1F"/>
  </w:style>
  <w:style w:type="paragraph" w:customStyle="1" w:styleId="13854088954F412C923FAF01CDCC836D">
    <w:name w:val="13854088954F412C923FAF01CDCC836D"/>
  </w:style>
  <w:style w:type="paragraph" w:customStyle="1" w:styleId="73695EC7320A4D9F8A7E0368946C378E">
    <w:name w:val="73695EC7320A4D9F8A7E0368946C378E"/>
  </w:style>
  <w:style w:type="paragraph" w:customStyle="1" w:styleId="D998BA6F766148B2A030D40925D9929C">
    <w:name w:val="D998BA6F766148B2A030D40925D9929C"/>
  </w:style>
  <w:style w:type="paragraph" w:customStyle="1" w:styleId="D1C7C4C7D7184CD6854B8C6E84F60F21">
    <w:name w:val="D1C7C4C7D7184CD6854B8C6E84F60F21"/>
  </w:style>
  <w:style w:type="paragraph" w:customStyle="1" w:styleId="34A9FCA283B84E57A9E124745AC167AF">
    <w:name w:val="34A9FCA283B84E57A9E124745AC167AF"/>
  </w:style>
  <w:style w:type="paragraph" w:customStyle="1" w:styleId="5BDF9788F3C64A82B05231C25A2B09B6">
    <w:name w:val="5BDF9788F3C64A82B05231C25A2B09B6"/>
  </w:style>
  <w:style w:type="paragraph" w:customStyle="1" w:styleId="022AF23C93CB48FBA1E05054E6F232F2">
    <w:name w:val="022AF23C93CB48FBA1E05054E6F232F2"/>
  </w:style>
  <w:style w:type="paragraph" w:customStyle="1" w:styleId="C03149B0DDEF4A41B4C37E54D751C5CD">
    <w:name w:val="C03149B0DDEF4A41B4C37E54D751C5CD"/>
  </w:style>
  <w:style w:type="paragraph" w:customStyle="1" w:styleId="5814A00EE0FB4B5096431C951DBB31FC">
    <w:name w:val="5814A00EE0FB4B5096431C951DBB31FC"/>
  </w:style>
  <w:style w:type="paragraph" w:customStyle="1" w:styleId="B6537223913C4EDE8EFC8258CD40B334">
    <w:name w:val="B6537223913C4EDE8EFC8258CD40B334"/>
  </w:style>
  <w:style w:type="paragraph" w:customStyle="1" w:styleId="8F7AF42AE7FA44969C75A7F4FA3C8F12">
    <w:name w:val="8F7AF42AE7FA44969C75A7F4FA3C8F12"/>
  </w:style>
  <w:style w:type="paragraph" w:customStyle="1" w:styleId="88D7EEED322B4B539F5A3F756AA487FA">
    <w:name w:val="88D7EEED322B4B539F5A3F756AA487FA"/>
  </w:style>
  <w:style w:type="paragraph" w:customStyle="1" w:styleId="C73BD2AD0D8B4B118D183BB02AD164C9">
    <w:name w:val="C73BD2AD0D8B4B118D183BB02AD164C9"/>
  </w:style>
  <w:style w:type="paragraph" w:customStyle="1" w:styleId="CF417360442F41E181EE8D39E96E32A2">
    <w:name w:val="CF417360442F41E181EE8D39E96E32A2"/>
  </w:style>
  <w:style w:type="paragraph" w:customStyle="1" w:styleId="24866D8FE0094B30AD7139CDF7F7B42C">
    <w:name w:val="24866D8FE0094B30AD7139CDF7F7B42C"/>
  </w:style>
  <w:style w:type="paragraph" w:customStyle="1" w:styleId="E031EF0B5DDA4B4E98A48327F6FE26C9">
    <w:name w:val="E031EF0B5DDA4B4E98A48327F6FE26C9"/>
  </w:style>
  <w:style w:type="paragraph" w:customStyle="1" w:styleId="2DE4FFA0E9E945AD95E9505D81A1726F">
    <w:name w:val="2DE4FFA0E9E945AD95E9505D81A1726F"/>
  </w:style>
  <w:style w:type="paragraph" w:customStyle="1" w:styleId="9619DD2E8F624A22BFDCE20752B09572">
    <w:name w:val="9619DD2E8F624A22BFDCE20752B09572"/>
  </w:style>
  <w:style w:type="paragraph" w:customStyle="1" w:styleId="F9012AC988254D0D8C9ECE9D3BDAEEB4">
    <w:name w:val="F9012AC988254D0D8C9ECE9D3BDAEEB4"/>
  </w:style>
  <w:style w:type="paragraph" w:customStyle="1" w:styleId="5B1444B750B741ABB2D636348BE00B6F">
    <w:name w:val="5B1444B750B741ABB2D636348BE00B6F"/>
  </w:style>
  <w:style w:type="paragraph" w:customStyle="1" w:styleId="C46C2FD18AB34DD8AA04F5B0B646F05E">
    <w:name w:val="C46C2FD18AB34DD8AA04F5B0B646F05E"/>
  </w:style>
  <w:style w:type="paragraph" w:customStyle="1" w:styleId="82B526BC890D4D81BC1C516A78CA0F50">
    <w:name w:val="82B526BC890D4D81BC1C516A78CA0F50"/>
  </w:style>
  <w:style w:type="paragraph" w:customStyle="1" w:styleId="F61279CA800A4C6881A38B5F1A5F8C95">
    <w:name w:val="F61279CA800A4C6881A38B5F1A5F8C95"/>
  </w:style>
  <w:style w:type="paragraph" w:customStyle="1" w:styleId="6271B1C714134A38BBD01E912CF8AEF0">
    <w:name w:val="6271B1C714134A38BBD01E912CF8AEF0"/>
  </w:style>
  <w:style w:type="paragraph" w:customStyle="1" w:styleId="1FDF72C8BD7F4FDCADAEE81F765AF4EB">
    <w:name w:val="1FDF72C8BD7F4FDCADAEE81F765AF4EB"/>
  </w:style>
  <w:style w:type="paragraph" w:customStyle="1" w:styleId="E12A25789E6B498D9D728C7EBAFBA47C">
    <w:name w:val="E12A25789E6B498D9D728C7EBAFBA47C"/>
  </w:style>
  <w:style w:type="paragraph" w:customStyle="1" w:styleId="45E6447CF5E04E49950A677EB6455437">
    <w:name w:val="45E6447CF5E04E49950A677EB6455437"/>
  </w:style>
  <w:style w:type="paragraph" w:customStyle="1" w:styleId="52BDEEE31B734427B0231EB0A34CC5DA">
    <w:name w:val="52BDEEE31B734427B0231EB0A34CC5DA"/>
  </w:style>
  <w:style w:type="paragraph" w:customStyle="1" w:styleId="6918C72D74B64AF0B404ED5A493AFE33">
    <w:name w:val="6918C72D74B64AF0B404ED5A493AFE33"/>
  </w:style>
  <w:style w:type="paragraph" w:customStyle="1" w:styleId="5E8FC0598710414684D82F45C5BEDD24">
    <w:name w:val="5E8FC0598710414684D82F45C5BEDD24"/>
  </w:style>
  <w:style w:type="paragraph" w:customStyle="1" w:styleId="E268FBC0E51C4AA2943B55BBA90BD4C2">
    <w:name w:val="E268FBC0E51C4AA2943B55BBA90BD4C2"/>
  </w:style>
  <w:style w:type="paragraph" w:customStyle="1" w:styleId="A59BCA8BFFE441469B88D58403E0867A">
    <w:name w:val="A59BCA8BFFE441469B88D58403E0867A"/>
  </w:style>
  <w:style w:type="paragraph" w:customStyle="1" w:styleId="334AD34AF5D14C5BBD0050442AD99F06">
    <w:name w:val="334AD34AF5D14C5BBD0050442AD99F06"/>
  </w:style>
  <w:style w:type="paragraph" w:customStyle="1" w:styleId="309C0C687FF84615BF1DF9661B6F38CD">
    <w:name w:val="309C0C687FF84615BF1DF9661B6F38CD"/>
  </w:style>
  <w:style w:type="paragraph" w:customStyle="1" w:styleId="478E39B99FD047DDBEFD8FBC3F5EF5B4">
    <w:name w:val="478E39B99FD047DDBEFD8FBC3F5EF5B4"/>
  </w:style>
  <w:style w:type="paragraph" w:customStyle="1" w:styleId="270B1AF8F1A048F6AFFDB2640FAE9D36">
    <w:name w:val="270B1AF8F1A048F6AFFDB2640FAE9D36"/>
  </w:style>
  <w:style w:type="paragraph" w:customStyle="1" w:styleId="72E3D9A7720D42CBA47A971E688C1689">
    <w:name w:val="72E3D9A7720D42CBA47A971E688C1689"/>
  </w:style>
  <w:style w:type="paragraph" w:customStyle="1" w:styleId="A060D0FD889541A9A4E6F8D175EAFD70">
    <w:name w:val="A060D0FD889541A9A4E6F8D175EAFD70"/>
  </w:style>
  <w:style w:type="paragraph" w:customStyle="1" w:styleId="51D21590B89F49B280C80BEB62A0E9D8">
    <w:name w:val="51D21590B89F49B280C80BEB62A0E9D8"/>
  </w:style>
  <w:style w:type="paragraph" w:customStyle="1" w:styleId="F59029DFAC824D64A623BAA4B7343312">
    <w:name w:val="F59029DFAC824D64A623BAA4B7343312"/>
  </w:style>
  <w:style w:type="paragraph" w:customStyle="1" w:styleId="6ABF0179668F4DC08B718E6CA1E05A2F">
    <w:name w:val="6ABF0179668F4DC08B718E6CA1E05A2F"/>
  </w:style>
  <w:style w:type="paragraph" w:customStyle="1" w:styleId="3A90CCF8B11548D4B6A2C1310D6943A9">
    <w:name w:val="3A90CCF8B11548D4B6A2C1310D6943A9"/>
  </w:style>
  <w:style w:type="paragraph" w:customStyle="1" w:styleId="F3C84DEB0F894BDF9E3D598941BC99A1">
    <w:name w:val="F3C84DEB0F894BDF9E3D598941BC99A1"/>
  </w:style>
  <w:style w:type="paragraph" w:customStyle="1" w:styleId="0353A7D2FEA64A50B19544ECEAAB80DE">
    <w:name w:val="0353A7D2FEA64A50B19544ECEAAB80DE"/>
  </w:style>
  <w:style w:type="paragraph" w:customStyle="1" w:styleId="8BECD1CA2FF64C219A8405A0394E170D">
    <w:name w:val="8BECD1CA2FF64C219A8405A0394E170D"/>
  </w:style>
  <w:style w:type="paragraph" w:customStyle="1" w:styleId="F71E7EB31A224258A264F74320ACBC8A">
    <w:name w:val="F71E7EB31A224258A264F74320ACBC8A"/>
  </w:style>
  <w:style w:type="paragraph" w:customStyle="1" w:styleId="4C1A325344944A44810CD74F8B53EDFB">
    <w:name w:val="4C1A325344944A44810CD74F8B53EDFB"/>
  </w:style>
  <w:style w:type="paragraph" w:customStyle="1" w:styleId="2460F46FC206433685E8533D547CA25D">
    <w:name w:val="2460F46FC206433685E8533D547CA25D"/>
  </w:style>
  <w:style w:type="paragraph" w:customStyle="1" w:styleId="AF67E100BD244101A7F3B7DB16E0FF86">
    <w:name w:val="AF67E100BD244101A7F3B7DB16E0FF86"/>
  </w:style>
  <w:style w:type="paragraph" w:customStyle="1" w:styleId="5F6E23287F2C4FFEAA8B7547A284A7DE">
    <w:name w:val="5F6E23287F2C4FFEAA8B7547A284A7DE"/>
  </w:style>
  <w:style w:type="paragraph" w:customStyle="1" w:styleId="3B9033CE966F4B38861A3D4DCE2045AE">
    <w:name w:val="3B9033CE966F4B38861A3D4DCE2045AE"/>
  </w:style>
  <w:style w:type="paragraph" w:customStyle="1" w:styleId="FD8F343EBAF44D228F284134E8948966">
    <w:name w:val="FD8F343EBAF44D228F284134E8948966"/>
  </w:style>
  <w:style w:type="paragraph" w:customStyle="1" w:styleId="812EF8C9F87842DB94BBD561E152D4FF">
    <w:name w:val="812EF8C9F87842DB94BBD561E152D4FF"/>
  </w:style>
  <w:style w:type="paragraph" w:customStyle="1" w:styleId="0A3C7FC3CDA8446A9B3CDBF67C4A436E">
    <w:name w:val="0A3C7FC3CDA8446A9B3CDBF67C4A436E"/>
  </w:style>
  <w:style w:type="paragraph" w:customStyle="1" w:styleId="337B3B6AC2C04ADF985EC91F901E5722">
    <w:name w:val="337B3B6AC2C04ADF985EC91F901E5722"/>
  </w:style>
  <w:style w:type="paragraph" w:customStyle="1" w:styleId="27DB7491E09044FC86ADA797BFB0C546">
    <w:name w:val="27DB7491E09044FC86ADA797BFB0C546"/>
  </w:style>
  <w:style w:type="paragraph" w:customStyle="1" w:styleId="58516D4D5C614243819B8D031C5B97C6">
    <w:name w:val="58516D4D5C614243819B8D031C5B97C6"/>
  </w:style>
  <w:style w:type="paragraph" w:customStyle="1" w:styleId="F64CCE5D78574704AD4DA124857CEF36">
    <w:name w:val="F64CCE5D78574704AD4DA124857CEF36"/>
  </w:style>
  <w:style w:type="paragraph" w:customStyle="1" w:styleId="558C9C56FB2B407C80A95A3712C8D756">
    <w:name w:val="558C9C56FB2B407C80A95A3712C8D756"/>
  </w:style>
  <w:style w:type="paragraph" w:customStyle="1" w:styleId="135E841360154451AAB49EF3C99751E7">
    <w:name w:val="135E841360154451AAB49EF3C99751E7"/>
  </w:style>
  <w:style w:type="paragraph" w:customStyle="1" w:styleId="6F9A9552C6944898AECF29319A9F62E2">
    <w:name w:val="6F9A9552C6944898AECF29319A9F62E2"/>
  </w:style>
  <w:style w:type="paragraph" w:customStyle="1" w:styleId="5D201B728ED145C89D800239504549BA">
    <w:name w:val="5D201B728ED145C89D800239504549BA"/>
  </w:style>
  <w:style w:type="paragraph" w:customStyle="1" w:styleId="F355A81202AD4B24B9BB3604A5AFD40F">
    <w:name w:val="F355A81202AD4B24B9BB3604A5AFD40F"/>
  </w:style>
  <w:style w:type="paragraph" w:customStyle="1" w:styleId="6EC27D5C83104621B47085C88C215134">
    <w:name w:val="6EC27D5C83104621B47085C88C215134"/>
  </w:style>
  <w:style w:type="paragraph" w:customStyle="1" w:styleId="61B2CD9E6CE443B8B13A87AD513A9918">
    <w:name w:val="61B2CD9E6CE443B8B13A87AD513A9918"/>
  </w:style>
  <w:style w:type="paragraph" w:customStyle="1" w:styleId="6BED7E2764754A75A6294B7D216469E4">
    <w:name w:val="6BED7E2764754A75A6294B7D216469E4"/>
  </w:style>
  <w:style w:type="paragraph" w:customStyle="1" w:styleId="43DFB6E5BF114C8BB01474E9761A0A94">
    <w:name w:val="43DFB6E5BF114C8BB01474E9761A0A94"/>
  </w:style>
  <w:style w:type="paragraph" w:customStyle="1" w:styleId="2FBF6D94D6AF483EAE37F9B6AEB60FE2">
    <w:name w:val="2FBF6D94D6AF483EAE37F9B6AEB60FE2"/>
  </w:style>
  <w:style w:type="paragraph" w:customStyle="1" w:styleId="F8B2543F882042AF8762A34EEFC0BF00">
    <w:name w:val="F8B2543F882042AF8762A34EEFC0BF00"/>
  </w:style>
  <w:style w:type="paragraph" w:customStyle="1" w:styleId="0AE61AAFC22F46EB9BE8BACC8FDE93B7">
    <w:name w:val="0AE61AAFC22F46EB9BE8BACC8FDE93B7"/>
  </w:style>
  <w:style w:type="paragraph" w:customStyle="1" w:styleId="4285CD7B789341DF881C82CC00AD7DD5">
    <w:name w:val="4285CD7B789341DF881C82CC00AD7DD5"/>
  </w:style>
  <w:style w:type="paragraph" w:customStyle="1" w:styleId="7C2F96B5E50240618F7CA40A5622A91E">
    <w:name w:val="7C2F96B5E50240618F7CA40A5622A91E"/>
  </w:style>
  <w:style w:type="paragraph" w:customStyle="1" w:styleId="156DB40018514F19A7E1979FF27D1382">
    <w:name w:val="156DB40018514F19A7E1979FF27D1382"/>
  </w:style>
  <w:style w:type="paragraph" w:customStyle="1" w:styleId="75D11B0CB18248F09B7E60B9E644FC27">
    <w:name w:val="75D11B0CB18248F09B7E60B9E644FC27"/>
  </w:style>
  <w:style w:type="paragraph" w:customStyle="1" w:styleId="82C943CCDC74441092BB5F048F724CAF">
    <w:name w:val="82C943CCDC74441092BB5F048F724CAF"/>
  </w:style>
  <w:style w:type="paragraph" w:customStyle="1" w:styleId="D7B7BFC457FC410DBC1DC2BA79A0AD88">
    <w:name w:val="D7B7BFC457FC410DBC1DC2BA79A0AD88"/>
  </w:style>
  <w:style w:type="paragraph" w:customStyle="1" w:styleId="4CF75EB88F6D46E2A2D0517F3E2CE009">
    <w:name w:val="4CF75EB88F6D46E2A2D0517F3E2CE009"/>
  </w:style>
  <w:style w:type="paragraph" w:customStyle="1" w:styleId="BBBDDF52742B4BEBA301AA19673D7939">
    <w:name w:val="BBBDDF52742B4BEBA301AA19673D7939"/>
  </w:style>
  <w:style w:type="paragraph" w:customStyle="1" w:styleId="7136F3764FE14604BB650AD355679F82">
    <w:name w:val="7136F3764FE14604BB650AD355679F82"/>
  </w:style>
  <w:style w:type="paragraph" w:customStyle="1" w:styleId="A573066C2D77466591BB1B634F9B8731">
    <w:name w:val="A573066C2D77466591BB1B634F9B8731"/>
  </w:style>
  <w:style w:type="paragraph" w:customStyle="1" w:styleId="0016F68C5CA14C9B8BE60E08C83EFAF2">
    <w:name w:val="0016F68C5CA14C9B8BE60E08C83EFAF2"/>
  </w:style>
  <w:style w:type="paragraph" w:customStyle="1" w:styleId="D74113BE8C004B83A739EDDC2E70C98A">
    <w:name w:val="D74113BE8C004B83A739EDDC2E70C98A"/>
  </w:style>
  <w:style w:type="paragraph" w:customStyle="1" w:styleId="A4E84D40DCEF4E11AA82FAE050D08CF6">
    <w:name w:val="A4E84D40DCEF4E11AA82FAE050D08CF6"/>
  </w:style>
  <w:style w:type="paragraph" w:customStyle="1" w:styleId="E26E0A13C34E4CA59D9789EBD14D36E2">
    <w:name w:val="E26E0A13C34E4CA59D9789EBD14D36E2"/>
  </w:style>
  <w:style w:type="paragraph" w:customStyle="1" w:styleId="565A019A27CB4ABB9BB40434D080417B">
    <w:name w:val="565A019A27CB4ABB9BB40434D080417B"/>
  </w:style>
  <w:style w:type="paragraph" w:customStyle="1" w:styleId="BAA8D6C200384C1DB9D7E2EBF5F2D55B">
    <w:name w:val="BAA8D6C200384C1DB9D7E2EBF5F2D55B"/>
  </w:style>
  <w:style w:type="paragraph" w:customStyle="1" w:styleId="33344EFBF16349DC9621D7C38A2CF499">
    <w:name w:val="33344EFBF16349DC9621D7C38A2CF499"/>
  </w:style>
  <w:style w:type="paragraph" w:customStyle="1" w:styleId="D74DF0AFFE6D453F83A8F63DB551EDEF">
    <w:name w:val="D74DF0AFFE6D453F83A8F63DB551EDEF"/>
  </w:style>
  <w:style w:type="paragraph" w:customStyle="1" w:styleId="5D8FFE78D876420D9AC703AEC128DE63">
    <w:name w:val="5D8FFE78D876420D9AC703AEC128DE63"/>
  </w:style>
  <w:style w:type="paragraph" w:customStyle="1" w:styleId="F8A0ECBB919E42A3853D55B668EB4A2B">
    <w:name w:val="F8A0ECBB919E42A3853D55B668EB4A2B"/>
  </w:style>
  <w:style w:type="paragraph" w:customStyle="1" w:styleId="5F8F981BE9A944DAB2B28FFAC1EB62B6">
    <w:name w:val="5F8F981BE9A944DAB2B28FFAC1EB62B6"/>
  </w:style>
  <w:style w:type="paragraph" w:customStyle="1" w:styleId="A66410DBB6CD4BC88EA1D341254424CC">
    <w:name w:val="A66410DBB6CD4BC88EA1D341254424CC"/>
  </w:style>
  <w:style w:type="paragraph" w:customStyle="1" w:styleId="65E8FB3F42264B25BD114F5DB268A523">
    <w:name w:val="65E8FB3F42264B25BD114F5DB268A523"/>
  </w:style>
  <w:style w:type="paragraph" w:customStyle="1" w:styleId="5D556D2018E647E2866067D738284002">
    <w:name w:val="5D556D2018E647E2866067D738284002"/>
  </w:style>
  <w:style w:type="paragraph" w:customStyle="1" w:styleId="24AEC070877E4EFABB4614A7849E54D2">
    <w:name w:val="24AEC070877E4EFABB4614A7849E54D2"/>
  </w:style>
  <w:style w:type="paragraph" w:customStyle="1" w:styleId="817F5268613947488060BA3F96CCC5EC">
    <w:name w:val="817F5268613947488060BA3F96CCC5EC"/>
  </w:style>
  <w:style w:type="paragraph" w:customStyle="1" w:styleId="FF3A2FB5D6FD442DA064E37195DF943A">
    <w:name w:val="FF3A2FB5D6FD442DA064E37195DF943A"/>
  </w:style>
  <w:style w:type="paragraph" w:customStyle="1" w:styleId="DA89FA42D7C045F58C9526966BCA435A">
    <w:name w:val="DA89FA42D7C045F58C9526966BCA435A"/>
  </w:style>
  <w:style w:type="paragraph" w:customStyle="1" w:styleId="B76CA75F3ABD428C81262A7F818A685F">
    <w:name w:val="B76CA75F3ABD428C81262A7F818A685F"/>
  </w:style>
  <w:style w:type="paragraph" w:customStyle="1" w:styleId="27EAA9D2F318403AA5DD89C64AF70587">
    <w:name w:val="27EAA9D2F318403AA5DD89C64AF70587"/>
  </w:style>
  <w:style w:type="paragraph" w:customStyle="1" w:styleId="586AE7BA22524CCB8984448387A764D3">
    <w:name w:val="586AE7BA22524CCB8984448387A764D3"/>
  </w:style>
  <w:style w:type="paragraph" w:customStyle="1" w:styleId="6E6265C921504EBA9D9850CB90841F7D">
    <w:name w:val="6E6265C921504EBA9D9850CB90841F7D"/>
  </w:style>
  <w:style w:type="paragraph" w:customStyle="1" w:styleId="6B688853C51F40B8B5852BA78568EA7E">
    <w:name w:val="6B688853C51F40B8B5852BA78568EA7E"/>
  </w:style>
  <w:style w:type="paragraph" w:customStyle="1" w:styleId="0D6E0BFB773E4043BB972A16BE67C335">
    <w:name w:val="0D6E0BFB773E4043BB972A16BE67C335"/>
  </w:style>
  <w:style w:type="paragraph" w:customStyle="1" w:styleId="927E0A35BB154593A4FC161AE6FEBC5C">
    <w:name w:val="927E0A35BB154593A4FC161AE6FEBC5C"/>
  </w:style>
  <w:style w:type="paragraph" w:customStyle="1" w:styleId="D39B735FF1824A54A91925B40EE85346">
    <w:name w:val="D39B735FF1824A54A91925B40EE85346"/>
  </w:style>
  <w:style w:type="paragraph" w:customStyle="1" w:styleId="8D6F1E6E7EFA41EF8FC8017880750DDC">
    <w:name w:val="8D6F1E6E7EFA41EF8FC8017880750DDC"/>
  </w:style>
  <w:style w:type="paragraph" w:customStyle="1" w:styleId="E97586A45A8C48898F60B99B7E9789E2">
    <w:name w:val="E97586A45A8C48898F60B99B7E9789E2"/>
  </w:style>
  <w:style w:type="paragraph" w:customStyle="1" w:styleId="B68D04BC76834DEBAFFA922F51B5DC49">
    <w:name w:val="B68D04BC76834DEBAFFA922F51B5DC49"/>
  </w:style>
  <w:style w:type="paragraph" w:customStyle="1" w:styleId="78D533F841334A308F05506FB42F431B">
    <w:name w:val="78D533F841334A308F05506FB42F431B"/>
  </w:style>
  <w:style w:type="paragraph" w:customStyle="1" w:styleId="6FD7FAD3E6BC4C1DA2B32487848B8CEF">
    <w:name w:val="6FD7FAD3E6BC4C1DA2B32487848B8CEF"/>
  </w:style>
  <w:style w:type="paragraph" w:customStyle="1" w:styleId="749BBD503B814756B985FBC9CEC18B7C">
    <w:name w:val="749BBD503B814756B985FBC9CEC18B7C"/>
  </w:style>
  <w:style w:type="paragraph" w:customStyle="1" w:styleId="93866F6974AD486F8AED3BF504504C72">
    <w:name w:val="93866F6974AD486F8AED3BF504504C72"/>
  </w:style>
  <w:style w:type="paragraph" w:customStyle="1" w:styleId="8DD6B9E202584032B31070816A23106C">
    <w:name w:val="8DD6B9E202584032B31070816A23106C"/>
  </w:style>
  <w:style w:type="paragraph" w:customStyle="1" w:styleId="4A92097B653340AB987D43C357269145">
    <w:name w:val="4A92097B653340AB987D43C357269145"/>
  </w:style>
  <w:style w:type="paragraph" w:customStyle="1" w:styleId="8BC7B72818F748628DA88B1C57541321">
    <w:name w:val="8BC7B72818F748628DA88B1C57541321"/>
  </w:style>
  <w:style w:type="paragraph" w:customStyle="1" w:styleId="D56AF85153714EB896FE14F5B9090D68">
    <w:name w:val="D56AF85153714EB896FE14F5B9090D68"/>
  </w:style>
  <w:style w:type="paragraph" w:customStyle="1" w:styleId="5D4D4EC23A1B49AB9A3EBFF359092491">
    <w:name w:val="5D4D4EC23A1B49AB9A3EBFF359092491"/>
  </w:style>
  <w:style w:type="paragraph" w:customStyle="1" w:styleId="98C5861AF45D40E58161D4BB1E9DE84E">
    <w:name w:val="98C5861AF45D40E58161D4BB1E9DE84E"/>
  </w:style>
  <w:style w:type="paragraph" w:customStyle="1" w:styleId="26ACA6D8BAFD43BA9E10BDF1F6770678">
    <w:name w:val="26ACA6D8BAFD43BA9E10BDF1F6770678"/>
  </w:style>
  <w:style w:type="paragraph" w:customStyle="1" w:styleId="55081FDB72094815B474287E3ABE927E">
    <w:name w:val="55081FDB72094815B474287E3ABE927E"/>
  </w:style>
  <w:style w:type="paragraph" w:customStyle="1" w:styleId="F694B63DF60C471DAAB31D8A10330322">
    <w:name w:val="F694B63DF60C471DAAB31D8A10330322"/>
  </w:style>
  <w:style w:type="paragraph" w:customStyle="1" w:styleId="205D382E1E6C4C72AD7ADC12EFEE75F4">
    <w:name w:val="205D382E1E6C4C72AD7ADC12EFEE75F4"/>
  </w:style>
  <w:style w:type="paragraph" w:customStyle="1" w:styleId="0AFA05CB641A4FA8B1C661DE3A47160E">
    <w:name w:val="0AFA05CB641A4FA8B1C661DE3A47160E"/>
  </w:style>
  <w:style w:type="paragraph" w:customStyle="1" w:styleId="004FEE2221DA455BBE7D070B9D71FF3F">
    <w:name w:val="004FEE2221DA455BBE7D070B9D71FF3F"/>
  </w:style>
  <w:style w:type="paragraph" w:customStyle="1" w:styleId="A423E202D09D4AFFB5994BC4B165777B">
    <w:name w:val="A423E202D09D4AFFB5994BC4B165777B"/>
  </w:style>
  <w:style w:type="paragraph" w:customStyle="1" w:styleId="35B977B674904935B50D2432BA7EAF98">
    <w:name w:val="35B977B674904935B50D2432BA7EAF98"/>
  </w:style>
  <w:style w:type="paragraph" w:customStyle="1" w:styleId="A11421FF5FD6414B8A856ADE047A1CE3">
    <w:name w:val="A11421FF5FD6414B8A856ADE047A1CE3"/>
  </w:style>
  <w:style w:type="paragraph" w:customStyle="1" w:styleId="B4DE6477A97B4E57BE06E42D23F37A9E">
    <w:name w:val="B4DE6477A97B4E57BE06E42D23F37A9E"/>
  </w:style>
  <w:style w:type="paragraph" w:customStyle="1" w:styleId="C0CBBA5605464B668A9C674E625948AC">
    <w:name w:val="C0CBBA5605464B668A9C674E625948AC"/>
  </w:style>
  <w:style w:type="paragraph" w:customStyle="1" w:styleId="5048BD76A7364EA28F9C36A84D8737B5">
    <w:name w:val="5048BD76A7364EA28F9C36A84D8737B5"/>
  </w:style>
  <w:style w:type="paragraph" w:customStyle="1" w:styleId="65B4EC8381064BA8BFAE9B8206AE72FD">
    <w:name w:val="65B4EC8381064BA8BFAE9B8206AE72FD"/>
  </w:style>
  <w:style w:type="paragraph" w:customStyle="1" w:styleId="A5801C975A524228BCAC40C91BB81AC4">
    <w:name w:val="A5801C975A524228BCAC40C91BB81AC4"/>
  </w:style>
  <w:style w:type="paragraph" w:customStyle="1" w:styleId="5D3BD2AB206541D49665259FE1B660F5">
    <w:name w:val="5D3BD2AB206541D49665259FE1B660F5"/>
  </w:style>
  <w:style w:type="paragraph" w:customStyle="1" w:styleId="CFE700C0485045F78B8C646E2F52C5AB">
    <w:name w:val="CFE700C0485045F78B8C646E2F52C5AB"/>
  </w:style>
  <w:style w:type="paragraph" w:customStyle="1" w:styleId="B1B218751E784C95A7678951EE05800E">
    <w:name w:val="B1B218751E784C95A7678951EE05800E"/>
  </w:style>
  <w:style w:type="paragraph" w:customStyle="1" w:styleId="B8088C51BE1E43B096FD78337A742A55">
    <w:name w:val="B8088C51BE1E43B096FD78337A742A55"/>
  </w:style>
  <w:style w:type="paragraph" w:customStyle="1" w:styleId="1FFA953D92764C94B20F025A51ACF63B">
    <w:name w:val="1FFA953D92764C94B20F025A51ACF63B"/>
  </w:style>
  <w:style w:type="paragraph" w:customStyle="1" w:styleId="DE0D630E694B4BC78B5AB06F0BD3999F">
    <w:name w:val="DE0D630E694B4BC78B5AB06F0BD3999F"/>
  </w:style>
  <w:style w:type="paragraph" w:customStyle="1" w:styleId="0EACE007915646F8A7FF6EF2768FAE2D">
    <w:name w:val="0EACE007915646F8A7FF6EF2768FAE2D"/>
  </w:style>
  <w:style w:type="paragraph" w:customStyle="1" w:styleId="F658FB2D4AB94393AF238FCBE927FCD1">
    <w:name w:val="F658FB2D4AB94393AF238FCBE927FCD1"/>
  </w:style>
  <w:style w:type="paragraph" w:customStyle="1" w:styleId="1CAAF0242A2D46478DF32D0AE5097B53">
    <w:name w:val="1CAAF0242A2D46478DF32D0AE5097B53"/>
  </w:style>
  <w:style w:type="paragraph" w:customStyle="1" w:styleId="165FAEA418034C0FBB7294B42DF8A342">
    <w:name w:val="165FAEA418034C0FBB7294B42DF8A342"/>
  </w:style>
  <w:style w:type="paragraph" w:customStyle="1" w:styleId="795CCE9A49724A4FAA426BBB08C2F8B1">
    <w:name w:val="795CCE9A49724A4FAA426BBB08C2F8B1"/>
  </w:style>
  <w:style w:type="paragraph" w:customStyle="1" w:styleId="A1419B3C8E1F42E8B782E73B0EE59D13">
    <w:name w:val="A1419B3C8E1F42E8B782E73B0EE59D13"/>
  </w:style>
  <w:style w:type="paragraph" w:customStyle="1" w:styleId="567F6D02447C4322B37E5C289D05C920">
    <w:name w:val="567F6D02447C4322B37E5C289D05C920"/>
  </w:style>
  <w:style w:type="paragraph" w:customStyle="1" w:styleId="8E86E39AFDC14BE69DCA8E48A48CDA01">
    <w:name w:val="8E86E39AFDC14BE69DCA8E48A48CDA01"/>
  </w:style>
  <w:style w:type="paragraph" w:customStyle="1" w:styleId="8A781889F7EF4141986F28F9F23A0E67">
    <w:name w:val="8A781889F7EF4141986F28F9F23A0E67"/>
  </w:style>
  <w:style w:type="paragraph" w:customStyle="1" w:styleId="86B43DE0ACA346DA9AF85EE281373635">
    <w:name w:val="86B43DE0ACA346DA9AF85EE281373635"/>
  </w:style>
  <w:style w:type="paragraph" w:customStyle="1" w:styleId="4AC20B5605154522AA989D050777C3B6">
    <w:name w:val="4AC20B5605154522AA989D050777C3B6"/>
  </w:style>
  <w:style w:type="paragraph" w:customStyle="1" w:styleId="903FB20EE08A4C23B95F323C51E651D9">
    <w:name w:val="903FB20EE08A4C23B95F323C51E651D9"/>
  </w:style>
  <w:style w:type="paragraph" w:customStyle="1" w:styleId="ECC22DF330B04184A6287A79ACED150A">
    <w:name w:val="ECC22DF330B04184A6287A79ACED150A"/>
  </w:style>
  <w:style w:type="paragraph" w:customStyle="1" w:styleId="4D3906A410F94DFAAEF542AC34BDB6CF">
    <w:name w:val="4D3906A410F94DFAAEF542AC34BDB6CF"/>
  </w:style>
  <w:style w:type="paragraph" w:customStyle="1" w:styleId="3EBC84977F0D4CC5AFBF7929A36E2DAE">
    <w:name w:val="3EBC84977F0D4CC5AFBF7929A36E2DAE"/>
  </w:style>
  <w:style w:type="paragraph" w:customStyle="1" w:styleId="D89F2C0B8AF94CD0A69F9330AA03925B">
    <w:name w:val="D89F2C0B8AF94CD0A69F9330AA03925B"/>
  </w:style>
  <w:style w:type="paragraph" w:customStyle="1" w:styleId="C789DCC45ED541AB886EAAB4E8F5BE37">
    <w:name w:val="C789DCC45ED541AB886EAAB4E8F5BE37"/>
  </w:style>
  <w:style w:type="paragraph" w:customStyle="1" w:styleId="A411774E22BE470C8F9994E5C375FB34">
    <w:name w:val="A411774E22BE470C8F9994E5C375FB34"/>
  </w:style>
  <w:style w:type="paragraph" w:customStyle="1" w:styleId="B1246B2C467E4BD281D50E2FFCC62A66">
    <w:name w:val="B1246B2C467E4BD281D50E2FFCC62A66"/>
  </w:style>
  <w:style w:type="paragraph" w:customStyle="1" w:styleId="4480F0E2CDF24117A808266C7880351F">
    <w:name w:val="4480F0E2CDF24117A808266C7880351F"/>
  </w:style>
  <w:style w:type="paragraph" w:customStyle="1" w:styleId="F3A170FC028843DCA958EBA28E409627">
    <w:name w:val="F3A170FC028843DCA958EBA28E409627"/>
  </w:style>
  <w:style w:type="paragraph" w:customStyle="1" w:styleId="380EC7B44CE04D12A12233A51EF23564">
    <w:name w:val="380EC7B44CE04D12A12233A51EF23564"/>
  </w:style>
  <w:style w:type="paragraph" w:customStyle="1" w:styleId="31D49FB0ADC04A3280091D214AD19EFC">
    <w:name w:val="31D49FB0ADC04A3280091D214AD19EFC"/>
  </w:style>
  <w:style w:type="paragraph" w:customStyle="1" w:styleId="7213CD6646E844B290A1510EA5081B73">
    <w:name w:val="7213CD6646E844B290A1510EA5081B73"/>
  </w:style>
  <w:style w:type="paragraph" w:customStyle="1" w:styleId="4ABA6F8AD795497FB1A675036FA5D955">
    <w:name w:val="4ABA6F8AD795497FB1A675036FA5D955"/>
  </w:style>
  <w:style w:type="paragraph" w:customStyle="1" w:styleId="395ABA31A0C4479BA908DE5ED44D7212">
    <w:name w:val="395ABA31A0C4479BA908DE5ED44D7212"/>
  </w:style>
  <w:style w:type="paragraph" w:customStyle="1" w:styleId="EF5682CE7DB44195A9C57E9C96F4E731">
    <w:name w:val="EF5682CE7DB44195A9C57E9C96F4E731"/>
  </w:style>
  <w:style w:type="paragraph" w:customStyle="1" w:styleId="DF4285EB725A492CA12EB10C4665DFFA">
    <w:name w:val="DF4285EB725A492CA12EB10C4665DFFA"/>
  </w:style>
  <w:style w:type="paragraph" w:customStyle="1" w:styleId="B99CE26D7BFA4590B7A6E93EF84CCD4A">
    <w:name w:val="B99CE26D7BFA4590B7A6E93EF84CCD4A"/>
  </w:style>
  <w:style w:type="paragraph" w:customStyle="1" w:styleId="C25A71FA37AE4554AC9135CD8C93490E">
    <w:name w:val="C25A71FA37AE4554AC9135CD8C93490E"/>
  </w:style>
  <w:style w:type="paragraph" w:customStyle="1" w:styleId="5C9D498F121E49FDAC26C6C34E7F047C">
    <w:name w:val="5C9D498F121E49FDAC26C6C34E7F047C"/>
  </w:style>
  <w:style w:type="paragraph" w:customStyle="1" w:styleId="E454B6EBEF954994A8F041AE17885F58">
    <w:name w:val="E454B6EBEF954994A8F041AE17885F58"/>
  </w:style>
  <w:style w:type="paragraph" w:customStyle="1" w:styleId="E3A1001B26B742E19C838EE8D264C6F0">
    <w:name w:val="E3A1001B26B742E19C838EE8D264C6F0"/>
  </w:style>
  <w:style w:type="paragraph" w:customStyle="1" w:styleId="8FF3864600924407B98B218C398E300F">
    <w:name w:val="8FF3864600924407B98B218C398E300F"/>
  </w:style>
  <w:style w:type="paragraph" w:customStyle="1" w:styleId="4DC4435E37B84A799AADC28532B57F24">
    <w:name w:val="4DC4435E37B84A799AADC28532B57F24"/>
  </w:style>
  <w:style w:type="paragraph" w:customStyle="1" w:styleId="F80C1C5B7CB0495FB5B2258EBE177CA2">
    <w:name w:val="F80C1C5B7CB0495FB5B2258EBE177CA2"/>
  </w:style>
  <w:style w:type="paragraph" w:customStyle="1" w:styleId="2575DBDE8B9348A79AC0A270B67BE883">
    <w:name w:val="2575DBDE8B9348A79AC0A270B67BE883"/>
  </w:style>
  <w:style w:type="paragraph" w:customStyle="1" w:styleId="F5B107F65C164E8BBC93DFF3766246AC">
    <w:name w:val="F5B107F65C164E8BBC93DFF3766246AC"/>
  </w:style>
  <w:style w:type="paragraph" w:customStyle="1" w:styleId="E40498A317C74A47A625658C6EC9F37F">
    <w:name w:val="E40498A317C74A47A625658C6EC9F37F"/>
  </w:style>
  <w:style w:type="paragraph" w:customStyle="1" w:styleId="34EAE7525A2B444697A1E77BA5322586">
    <w:name w:val="34EAE7525A2B444697A1E77BA5322586"/>
  </w:style>
  <w:style w:type="paragraph" w:customStyle="1" w:styleId="79822E5659C14817AB2A3D57962BD663">
    <w:name w:val="79822E5659C14817AB2A3D57962BD663"/>
  </w:style>
  <w:style w:type="paragraph" w:customStyle="1" w:styleId="0D6386693D844A9096F9A7773D384A98">
    <w:name w:val="0D6386693D844A9096F9A7773D384A98"/>
  </w:style>
  <w:style w:type="paragraph" w:customStyle="1" w:styleId="A20E0B83AC0743F78B5C1D8079BD8430">
    <w:name w:val="A20E0B83AC0743F78B5C1D8079BD8430"/>
  </w:style>
  <w:style w:type="paragraph" w:customStyle="1" w:styleId="A85ACE88620B4C3A827B871D0A5632E4">
    <w:name w:val="A85ACE88620B4C3A827B871D0A5632E4"/>
  </w:style>
  <w:style w:type="paragraph" w:customStyle="1" w:styleId="25378251CC794951B0C0A0C2DB61682F">
    <w:name w:val="25378251CC794951B0C0A0C2DB61682F"/>
  </w:style>
  <w:style w:type="paragraph" w:customStyle="1" w:styleId="35FFD05863B940C4ADA09C36740BC700">
    <w:name w:val="35FFD05863B940C4ADA09C36740BC700"/>
  </w:style>
  <w:style w:type="paragraph" w:customStyle="1" w:styleId="E6E9126BDF68433DAD696A9FB2528A92">
    <w:name w:val="E6E9126BDF68433DAD696A9FB2528A92"/>
  </w:style>
  <w:style w:type="paragraph" w:customStyle="1" w:styleId="856EBDC8B81148FABE030D4C55F72467">
    <w:name w:val="856EBDC8B81148FABE030D4C55F72467"/>
  </w:style>
  <w:style w:type="paragraph" w:customStyle="1" w:styleId="A2B610D6EE5547078D8B074D2052F01A">
    <w:name w:val="A2B610D6EE5547078D8B074D2052F01A"/>
  </w:style>
  <w:style w:type="paragraph" w:customStyle="1" w:styleId="481613385F1A461E8895DEAB202551D2">
    <w:name w:val="481613385F1A461E8895DEAB202551D2"/>
  </w:style>
  <w:style w:type="paragraph" w:customStyle="1" w:styleId="E533012A193141F0B6F2770135059794">
    <w:name w:val="E533012A193141F0B6F2770135059794"/>
  </w:style>
  <w:style w:type="paragraph" w:customStyle="1" w:styleId="2BB7943180E54B6C92B0B8E796258633">
    <w:name w:val="2BB7943180E54B6C92B0B8E796258633"/>
  </w:style>
  <w:style w:type="paragraph" w:customStyle="1" w:styleId="8144AFCDF2B744768F9B006E907F9530">
    <w:name w:val="8144AFCDF2B744768F9B006E907F9530"/>
  </w:style>
  <w:style w:type="paragraph" w:customStyle="1" w:styleId="0365FE401A664B61AEE9BAD1CDC2B6B7">
    <w:name w:val="0365FE401A664B61AEE9BAD1CDC2B6B7"/>
  </w:style>
  <w:style w:type="paragraph" w:customStyle="1" w:styleId="B1E15CF6F1A44E6C97DF5B7D44691226">
    <w:name w:val="B1E15CF6F1A44E6C97DF5B7D44691226"/>
  </w:style>
  <w:style w:type="paragraph" w:customStyle="1" w:styleId="F05F6D5DAE2C470CA4B8797CEFE9AA36">
    <w:name w:val="F05F6D5DAE2C470CA4B8797CEFE9AA36"/>
  </w:style>
  <w:style w:type="paragraph" w:customStyle="1" w:styleId="2CF70105D9F143908E7012E1F9C6A200">
    <w:name w:val="2CF70105D9F143908E7012E1F9C6A200"/>
  </w:style>
  <w:style w:type="paragraph" w:customStyle="1" w:styleId="99305353A23A4717B8D60C081DC77A39">
    <w:name w:val="99305353A23A4717B8D60C081DC77A39"/>
  </w:style>
  <w:style w:type="paragraph" w:customStyle="1" w:styleId="64A7B6FC7DB14D6E8CDA3041168C4706">
    <w:name w:val="64A7B6FC7DB14D6E8CDA3041168C4706"/>
  </w:style>
  <w:style w:type="paragraph" w:customStyle="1" w:styleId="DC5863ED520C4650A3C7B7DEDDACA165">
    <w:name w:val="DC5863ED520C4650A3C7B7DEDDACA165"/>
  </w:style>
  <w:style w:type="paragraph" w:customStyle="1" w:styleId="ED971C08D0444486B4DFAE2A19DA1C88">
    <w:name w:val="ED971C08D0444486B4DFAE2A19DA1C88"/>
  </w:style>
  <w:style w:type="paragraph" w:customStyle="1" w:styleId="2D8FAF7B569D4F8B90BCC8B7E8E3387B">
    <w:name w:val="2D8FAF7B569D4F8B90BCC8B7E8E3387B"/>
  </w:style>
  <w:style w:type="paragraph" w:customStyle="1" w:styleId="B0DA9360F68642F0AA9A52EBB02C2D0C">
    <w:name w:val="B0DA9360F68642F0AA9A52EBB02C2D0C"/>
  </w:style>
  <w:style w:type="paragraph" w:customStyle="1" w:styleId="83F9F447114B444CB9DA5139CDD2A239">
    <w:name w:val="83F9F447114B444CB9DA5139CDD2A239"/>
  </w:style>
  <w:style w:type="paragraph" w:customStyle="1" w:styleId="8AD3775CBAAB4B8DA68C2E5D24AE25E0">
    <w:name w:val="8AD3775CBAAB4B8DA68C2E5D24AE25E0"/>
  </w:style>
  <w:style w:type="paragraph" w:customStyle="1" w:styleId="D5CFB0FE48F44F0A80903AD2941D50D3">
    <w:name w:val="D5CFB0FE48F44F0A80903AD2941D50D3"/>
  </w:style>
  <w:style w:type="paragraph" w:customStyle="1" w:styleId="96CCEFFF93C643FE9F8701530CC537D3">
    <w:name w:val="96CCEFFF93C643FE9F8701530CC537D3"/>
  </w:style>
  <w:style w:type="paragraph" w:customStyle="1" w:styleId="312FFD65796F45CC9F9057C83BA4ACD4">
    <w:name w:val="312FFD65796F45CC9F9057C83BA4ACD4"/>
  </w:style>
  <w:style w:type="paragraph" w:customStyle="1" w:styleId="22C0F84980DB416BBB6F635D5063CC58">
    <w:name w:val="22C0F84980DB416BBB6F635D5063CC58"/>
  </w:style>
  <w:style w:type="paragraph" w:customStyle="1" w:styleId="4C642E8650BC4F27BD705499D974FE9F">
    <w:name w:val="4C642E8650BC4F27BD705499D974FE9F"/>
  </w:style>
  <w:style w:type="paragraph" w:customStyle="1" w:styleId="F97502C1E55B45AA9487E4FF9600217C">
    <w:name w:val="F97502C1E55B45AA9487E4FF9600217C"/>
  </w:style>
  <w:style w:type="paragraph" w:customStyle="1" w:styleId="CC2DBFA6F35F44D3AB8FBBF1EC76A7F4">
    <w:name w:val="CC2DBFA6F35F44D3AB8FBBF1EC76A7F4"/>
  </w:style>
  <w:style w:type="paragraph" w:customStyle="1" w:styleId="15D8368663DB4DB2A8A63F4921E00E6A">
    <w:name w:val="15D8368663DB4DB2A8A63F4921E00E6A"/>
  </w:style>
  <w:style w:type="paragraph" w:customStyle="1" w:styleId="E800837AED444226B169EF60B67C01AF">
    <w:name w:val="E800837AED444226B169EF60B67C01AF"/>
  </w:style>
  <w:style w:type="paragraph" w:customStyle="1" w:styleId="2B27112946264EB2B95D2250021EB792">
    <w:name w:val="2B27112946264EB2B95D2250021EB792"/>
  </w:style>
  <w:style w:type="paragraph" w:customStyle="1" w:styleId="B11990F7355144659C8ADF306281148B">
    <w:name w:val="B11990F7355144659C8ADF306281148B"/>
  </w:style>
  <w:style w:type="paragraph" w:customStyle="1" w:styleId="F799490F0FCA4218BA74DB888C41478D">
    <w:name w:val="F799490F0FCA4218BA74DB888C41478D"/>
  </w:style>
  <w:style w:type="paragraph" w:customStyle="1" w:styleId="51577E57342042429057853B35EF83BB">
    <w:name w:val="51577E57342042429057853B35EF83BB"/>
  </w:style>
  <w:style w:type="paragraph" w:customStyle="1" w:styleId="82EE491695AE4E5285889014FF59BBB0">
    <w:name w:val="82EE491695AE4E5285889014FF59BBB0"/>
  </w:style>
  <w:style w:type="paragraph" w:customStyle="1" w:styleId="6AC7E1640CEE4691B503E6D5452D25DB">
    <w:name w:val="6AC7E1640CEE4691B503E6D5452D25DB"/>
  </w:style>
  <w:style w:type="paragraph" w:customStyle="1" w:styleId="FA582D1BFE7741ABBA94EB65FBC561C4">
    <w:name w:val="FA582D1BFE7741ABBA94EB65FBC561C4"/>
  </w:style>
  <w:style w:type="paragraph" w:customStyle="1" w:styleId="66D4E382568947A4BC7211B6A64DDB46">
    <w:name w:val="66D4E382568947A4BC7211B6A64DDB46"/>
  </w:style>
  <w:style w:type="paragraph" w:customStyle="1" w:styleId="BB16DD64C0054CE8B22EF2F81C6B2B81">
    <w:name w:val="BB16DD64C0054CE8B22EF2F81C6B2B81"/>
  </w:style>
  <w:style w:type="paragraph" w:customStyle="1" w:styleId="507D92C114E24CA8BB86D090BE076098">
    <w:name w:val="507D92C114E24CA8BB86D090BE076098"/>
  </w:style>
  <w:style w:type="paragraph" w:customStyle="1" w:styleId="9551130646DF4D0B8F7AB5CC19A20C00">
    <w:name w:val="9551130646DF4D0B8F7AB5CC19A20C00"/>
  </w:style>
  <w:style w:type="paragraph" w:customStyle="1" w:styleId="FDF4BA97655D4711A0070478BD5A2823">
    <w:name w:val="FDF4BA97655D4711A0070478BD5A2823"/>
  </w:style>
  <w:style w:type="paragraph" w:customStyle="1" w:styleId="4A72039E5EF3487B9F17EFE44BA3E8F3">
    <w:name w:val="4A72039E5EF3487B9F17EFE44BA3E8F3"/>
  </w:style>
  <w:style w:type="paragraph" w:customStyle="1" w:styleId="10C8927D1727469285E8897C9AB189AC">
    <w:name w:val="10C8927D1727469285E8897C9AB189AC"/>
  </w:style>
  <w:style w:type="paragraph" w:customStyle="1" w:styleId="15E9DD662BF74AF9A3D1D9C9BBD23A1D">
    <w:name w:val="15E9DD662BF74AF9A3D1D9C9BBD23A1D"/>
  </w:style>
  <w:style w:type="paragraph" w:customStyle="1" w:styleId="AD824A9707C14AF8965B1B09F5B7267E">
    <w:name w:val="AD824A9707C14AF8965B1B09F5B7267E"/>
  </w:style>
  <w:style w:type="paragraph" w:customStyle="1" w:styleId="7DD498CF32E349BF82C0C59BD5E9B082">
    <w:name w:val="7DD498CF32E349BF82C0C59BD5E9B082"/>
  </w:style>
  <w:style w:type="paragraph" w:customStyle="1" w:styleId="B3B5942166CD4AFF96F67E72E17C121C">
    <w:name w:val="B3B5942166CD4AFF96F67E72E17C121C"/>
  </w:style>
  <w:style w:type="paragraph" w:customStyle="1" w:styleId="FDE2C08DFBA841EF869B6E64D5C2A967">
    <w:name w:val="FDE2C08DFBA841EF869B6E64D5C2A967"/>
  </w:style>
  <w:style w:type="paragraph" w:customStyle="1" w:styleId="9621B058AA014892BBB43159D11B8D3E">
    <w:name w:val="9621B058AA014892BBB43159D11B8D3E"/>
  </w:style>
  <w:style w:type="paragraph" w:customStyle="1" w:styleId="1E465C48556D440EA3216D23FEB6BEDC">
    <w:name w:val="1E465C48556D440EA3216D23FEB6BEDC"/>
  </w:style>
  <w:style w:type="paragraph" w:customStyle="1" w:styleId="85CD99B7678D41FDAB0B4A5C57338316">
    <w:name w:val="85CD99B7678D41FDAB0B4A5C57338316"/>
  </w:style>
  <w:style w:type="paragraph" w:customStyle="1" w:styleId="FEF0D526FCAF41EAB7A94D533AA773D2">
    <w:name w:val="FEF0D526FCAF41EAB7A94D533AA773D2"/>
  </w:style>
  <w:style w:type="paragraph" w:customStyle="1" w:styleId="8D6433A177C4469F92B18300176BE528">
    <w:name w:val="8D6433A177C4469F92B18300176BE528"/>
  </w:style>
  <w:style w:type="paragraph" w:customStyle="1" w:styleId="9A89C14F65F5470586DC2B1D3B89542D">
    <w:name w:val="9A89C14F65F5470586DC2B1D3B89542D"/>
  </w:style>
  <w:style w:type="paragraph" w:customStyle="1" w:styleId="A006EB8E8DED49F1A95C6DC9F67C37F6">
    <w:name w:val="A006EB8E8DED49F1A95C6DC9F67C37F6"/>
  </w:style>
  <w:style w:type="paragraph" w:customStyle="1" w:styleId="DA3B0CDBC2854FD089F521D1E46A6797">
    <w:name w:val="DA3B0CDBC2854FD089F521D1E46A6797"/>
  </w:style>
  <w:style w:type="paragraph" w:customStyle="1" w:styleId="02079988432742539607E949F37D8282">
    <w:name w:val="02079988432742539607E949F37D8282"/>
  </w:style>
  <w:style w:type="paragraph" w:customStyle="1" w:styleId="FDEAEA4747964A2AB1DD3D0B9603E563">
    <w:name w:val="FDEAEA4747964A2AB1DD3D0B9603E563"/>
  </w:style>
  <w:style w:type="paragraph" w:customStyle="1" w:styleId="2184D976A9CC4587A9C5E8B950D1AA8A">
    <w:name w:val="2184D976A9CC4587A9C5E8B950D1AA8A"/>
  </w:style>
  <w:style w:type="paragraph" w:customStyle="1" w:styleId="1B568386DACF45C6813A771EEDDD2B0D">
    <w:name w:val="1B568386DACF45C6813A771EEDDD2B0D"/>
  </w:style>
  <w:style w:type="paragraph" w:customStyle="1" w:styleId="58A95ECED276439EBEDF9DAC0A4AACD0">
    <w:name w:val="58A95ECED276439EBEDF9DAC0A4AACD0"/>
  </w:style>
  <w:style w:type="paragraph" w:customStyle="1" w:styleId="85AD9B572B104B1B9440B2642337F265">
    <w:name w:val="85AD9B572B104B1B9440B2642337F265"/>
  </w:style>
  <w:style w:type="paragraph" w:customStyle="1" w:styleId="86C2AA11726249618405A79E1B2F2A00">
    <w:name w:val="86C2AA11726249618405A79E1B2F2A00"/>
  </w:style>
  <w:style w:type="paragraph" w:customStyle="1" w:styleId="8425219AB5434663A129DBF8DA471C26">
    <w:name w:val="8425219AB5434663A129DBF8DA471C26"/>
  </w:style>
  <w:style w:type="paragraph" w:customStyle="1" w:styleId="27E3F3DDB8B24FBBB22617E052D8A923">
    <w:name w:val="27E3F3DDB8B24FBBB22617E052D8A923"/>
  </w:style>
  <w:style w:type="paragraph" w:customStyle="1" w:styleId="AB62DF867FE74E72A783863A04BAF9F5">
    <w:name w:val="AB62DF867FE74E72A783863A04BAF9F5"/>
  </w:style>
  <w:style w:type="paragraph" w:customStyle="1" w:styleId="59F909DF71554EE6BAE35E6935070666">
    <w:name w:val="59F909DF71554EE6BAE35E6935070666"/>
  </w:style>
  <w:style w:type="paragraph" w:customStyle="1" w:styleId="5FC1CCF58C3A47AA95C3A4839E65A299">
    <w:name w:val="5FC1CCF58C3A47AA95C3A4839E65A299"/>
  </w:style>
  <w:style w:type="paragraph" w:customStyle="1" w:styleId="5AD3CA7A61F74C3B87802BF05483F146">
    <w:name w:val="5AD3CA7A61F74C3B87802BF05483F146"/>
  </w:style>
  <w:style w:type="paragraph" w:customStyle="1" w:styleId="022E8C4ED28D4D40BE831B48F339C510">
    <w:name w:val="022E8C4ED28D4D40BE831B48F339C510"/>
  </w:style>
  <w:style w:type="paragraph" w:customStyle="1" w:styleId="0802F05574EB48A78549D427973C3C92">
    <w:name w:val="0802F05574EB48A78549D427973C3C92"/>
  </w:style>
  <w:style w:type="paragraph" w:customStyle="1" w:styleId="708C3BA01D9A480A8323C14E59D90303">
    <w:name w:val="708C3BA01D9A480A8323C14E59D90303"/>
  </w:style>
  <w:style w:type="paragraph" w:customStyle="1" w:styleId="C2B3B22AA6334E2EA220C654FA655947">
    <w:name w:val="C2B3B22AA6334E2EA220C654FA655947"/>
  </w:style>
  <w:style w:type="paragraph" w:customStyle="1" w:styleId="11E1C28FD95C482E806274558F51E052">
    <w:name w:val="11E1C28FD95C482E806274558F51E052"/>
  </w:style>
  <w:style w:type="paragraph" w:customStyle="1" w:styleId="52AB6E1C49DA4D509053697A53320EC5">
    <w:name w:val="52AB6E1C49DA4D509053697A53320EC5"/>
  </w:style>
  <w:style w:type="paragraph" w:customStyle="1" w:styleId="28C277FE96BB4B32B6EFC695AE44804F">
    <w:name w:val="28C277FE96BB4B32B6EFC695AE44804F"/>
  </w:style>
  <w:style w:type="paragraph" w:customStyle="1" w:styleId="47E6B2E2F4964F08896E167FB478F17A">
    <w:name w:val="47E6B2E2F4964F08896E167FB478F17A"/>
  </w:style>
  <w:style w:type="paragraph" w:customStyle="1" w:styleId="DB718BFE44AF4F0DB2C972458F708889">
    <w:name w:val="DB718BFE44AF4F0DB2C972458F708889"/>
  </w:style>
  <w:style w:type="paragraph" w:customStyle="1" w:styleId="4AC8B9F1AECA4ED2AD012D72BF8C98AC">
    <w:name w:val="4AC8B9F1AECA4ED2AD012D72BF8C98AC"/>
  </w:style>
  <w:style w:type="paragraph" w:customStyle="1" w:styleId="65C9DF486FEC48C9AD7EE5E29C5406EE">
    <w:name w:val="65C9DF486FEC48C9AD7EE5E29C5406EE"/>
  </w:style>
  <w:style w:type="paragraph" w:customStyle="1" w:styleId="590FC714222C491B965E84B79F7C664D">
    <w:name w:val="590FC714222C491B965E84B79F7C664D"/>
  </w:style>
  <w:style w:type="paragraph" w:customStyle="1" w:styleId="D5089E00D717488DB1E45AE40229B8EB">
    <w:name w:val="D5089E00D717488DB1E45AE40229B8EB"/>
  </w:style>
  <w:style w:type="paragraph" w:customStyle="1" w:styleId="429C246E709A4D4BA980D355C20DACEF">
    <w:name w:val="429C246E709A4D4BA980D355C20DACEF"/>
  </w:style>
  <w:style w:type="paragraph" w:customStyle="1" w:styleId="66EB76CD9AFC4BFDA33E4C071EE762F7">
    <w:name w:val="66EB76CD9AFC4BFDA33E4C071EE762F7"/>
  </w:style>
  <w:style w:type="paragraph" w:customStyle="1" w:styleId="136F09FAF54F45AA8AD095604829FDFF">
    <w:name w:val="136F09FAF54F45AA8AD095604829FDFF"/>
  </w:style>
  <w:style w:type="paragraph" w:customStyle="1" w:styleId="03EE7D8902E74A61BDF968F59FA08623">
    <w:name w:val="03EE7D8902E74A61BDF968F59FA08623"/>
  </w:style>
  <w:style w:type="paragraph" w:customStyle="1" w:styleId="0087C11D84CB4818BE0B458B4A51325D">
    <w:name w:val="0087C11D84CB4818BE0B458B4A51325D"/>
  </w:style>
  <w:style w:type="paragraph" w:customStyle="1" w:styleId="CE83250986D64000AF67379065F3E34A">
    <w:name w:val="CE83250986D64000AF67379065F3E34A"/>
  </w:style>
  <w:style w:type="paragraph" w:customStyle="1" w:styleId="CD0C70B2EF754D48A53D8C5DF1EDE4DE">
    <w:name w:val="CD0C70B2EF754D48A53D8C5DF1EDE4DE"/>
  </w:style>
  <w:style w:type="paragraph" w:customStyle="1" w:styleId="FFD82CE1A1044043AA69D6595A570CEC">
    <w:name w:val="FFD82CE1A1044043AA69D6595A570CEC"/>
  </w:style>
  <w:style w:type="paragraph" w:customStyle="1" w:styleId="EBB42CA45A7D4E209ABBB3DB8FE564E0">
    <w:name w:val="EBB42CA45A7D4E209ABBB3DB8FE564E0"/>
  </w:style>
  <w:style w:type="paragraph" w:customStyle="1" w:styleId="BCD7A589ACA8440A838EC9E6AFA39F7F">
    <w:name w:val="BCD7A589ACA8440A838EC9E6AFA39F7F"/>
  </w:style>
  <w:style w:type="paragraph" w:customStyle="1" w:styleId="E002EC0DC6A84DFDB154521B4972CFBC">
    <w:name w:val="E002EC0DC6A84DFDB154521B4972CFBC"/>
  </w:style>
  <w:style w:type="paragraph" w:customStyle="1" w:styleId="A090F4DA791B436088F0F5804635CAF0">
    <w:name w:val="A090F4DA791B436088F0F5804635CAF0"/>
  </w:style>
  <w:style w:type="paragraph" w:customStyle="1" w:styleId="7CD1094A373B408AB855953603C135D3">
    <w:name w:val="7CD1094A373B408AB855953603C135D3"/>
  </w:style>
  <w:style w:type="paragraph" w:customStyle="1" w:styleId="D5C8E365243A43F38CB1427FA839E4D5">
    <w:name w:val="D5C8E365243A43F38CB1427FA839E4D5"/>
  </w:style>
  <w:style w:type="paragraph" w:customStyle="1" w:styleId="B116E8B6D5AD4AA8B04A7769C0819C1E">
    <w:name w:val="B116E8B6D5AD4AA8B04A7769C0819C1E"/>
  </w:style>
  <w:style w:type="paragraph" w:customStyle="1" w:styleId="DC23000A187C4B1AB754A8A42DDB1799">
    <w:name w:val="DC23000A187C4B1AB754A8A42DDB1799"/>
  </w:style>
  <w:style w:type="paragraph" w:customStyle="1" w:styleId="05F715FB3043433781DF068E2A3E9771">
    <w:name w:val="05F715FB3043433781DF068E2A3E9771"/>
  </w:style>
  <w:style w:type="paragraph" w:customStyle="1" w:styleId="8206A44F80D64291B94C7CCB9D61598E">
    <w:name w:val="8206A44F80D64291B94C7CCB9D61598E"/>
  </w:style>
  <w:style w:type="paragraph" w:customStyle="1" w:styleId="90DAD9549FD74486954C67664B4A0131">
    <w:name w:val="90DAD9549FD74486954C67664B4A0131"/>
  </w:style>
  <w:style w:type="paragraph" w:customStyle="1" w:styleId="3D62149A2FB648839A0A2EAFCA3207AF">
    <w:name w:val="3D62149A2FB648839A0A2EAFCA3207AF"/>
  </w:style>
  <w:style w:type="paragraph" w:customStyle="1" w:styleId="1FD0646E96AB4790BA12181D3AA08B95">
    <w:name w:val="1FD0646E96AB4790BA12181D3AA08B95"/>
  </w:style>
  <w:style w:type="paragraph" w:customStyle="1" w:styleId="AA6BAC4FC05B4017871716149FFB024B">
    <w:name w:val="AA6BAC4FC05B4017871716149FFB024B"/>
  </w:style>
  <w:style w:type="paragraph" w:customStyle="1" w:styleId="AAE392BCBFC14CCF893C9D89367C8D96">
    <w:name w:val="AAE392BCBFC14CCF893C9D89367C8D96"/>
  </w:style>
  <w:style w:type="paragraph" w:customStyle="1" w:styleId="B44C419C4CC142049BE4BE63F21B0A22">
    <w:name w:val="B44C419C4CC142049BE4BE63F21B0A22"/>
  </w:style>
  <w:style w:type="paragraph" w:customStyle="1" w:styleId="5AD280ACAA5A47A2AFDF471B828EEF4F">
    <w:name w:val="5AD280ACAA5A47A2AFDF471B828EEF4F"/>
  </w:style>
  <w:style w:type="paragraph" w:customStyle="1" w:styleId="0FC732AC34ED4D458AB756564D0FB9F0">
    <w:name w:val="0FC732AC34ED4D458AB756564D0FB9F0"/>
  </w:style>
  <w:style w:type="paragraph" w:customStyle="1" w:styleId="0AE93A8A37D745869D2A3601580EC02E">
    <w:name w:val="0AE93A8A37D745869D2A3601580EC02E"/>
  </w:style>
  <w:style w:type="paragraph" w:customStyle="1" w:styleId="E41335FA3C194807BF27F5756F681708">
    <w:name w:val="E41335FA3C194807BF27F5756F681708"/>
  </w:style>
  <w:style w:type="paragraph" w:customStyle="1" w:styleId="80F9042D5D684578A4AB6C3BFD2E2299">
    <w:name w:val="80F9042D5D684578A4AB6C3BFD2E2299"/>
  </w:style>
  <w:style w:type="paragraph" w:customStyle="1" w:styleId="13D08FEEBA744DDAB1BD43AD12F13B1F">
    <w:name w:val="13D08FEEBA744DDAB1BD43AD12F13B1F"/>
  </w:style>
  <w:style w:type="paragraph" w:customStyle="1" w:styleId="895AE585E85742AB9AFDA8C19B4BB4DC">
    <w:name w:val="895AE585E85742AB9AFDA8C19B4BB4DC"/>
  </w:style>
  <w:style w:type="paragraph" w:customStyle="1" w:styleId="295773C5A0B34BF49CDA23D9CBEFB909">
    <w:name w:val="295773C5A0B34BF49CDA23D9CBEFB909"/>
  </w:style>
  <w:style w:type="paragraph" w:customStyle="1" w:styleId="C988B04C5EBC454F8BA42F48643B6DC1">
    <w:name w:val="C988B04C5EBC454F8BA42F48643B6DC1"/>
  </w:style>
  <w:style w:type="paragraph" w:customStyle="1" w:styleId="1AA21F9D4F6148ABB0CEAFC0FD0BC025">
    <w:name w:val="1AA21F9D4F6148ABB0CEAFC0FD0BC025"/>
  </w:style>
  <w:style w:type="paragraph" w:customStyle="1" w:styleId="6B455CA632594D1080482152DEC2A63A">
    <w:name w:val="6B455CA632594D1080482152DEC2A63A"/>
  </w:style>
  <w:style w:type="paragraph" w:customStyle="1" w:styleId="7869B4989CB6433A847E270128D75C9A">
    <w:name w:val="7869B4989CB6433A847E270128D75C9A"/>
  </w:style>
  <w:style w:type="paragraph" w:customStyle="1" w:styleId="DCDB3CD8361543A997BE043D43DE5C23">
    <w:name w:val="DCDB3CD8361543A997BE043D43DE5C23"/>
  </w:style>
  <w:style w:type="paragraph" w:customStyle="1" w:styleId="DC63B9F7011243A583A4242F09EB4584">
    <w:name w:val="DC63B9F7011243A583A4242F09EB4584"/>
  </w:style>
  <w:style w:type="paragraph" w:customStyle="1" w:styleId="1F70850FABD24B73B2940B2C7E26DA66">
    <w:name w:val="1F70850FABD24B73B2940B2C7E26DA66"/>
  </w:style>
  <w:style w:type="paragraph" w:customStyle="1" w:styleId="13723150068247D39CE7749192A227D3">
    <w:name w:val="13723150068247D39CE7749192A227D3"/>
  </w:style>
  <w:style w:type="paragraph" w:customStyle="1" w:styleId="F8A04D03AF424964A59B5656A92D06CF">
    <w:name w:val="F8A04D03AF424964A59B5656A92D06CF"/>
  </w:style>
  <w:style w:type="paragraph" w:customStyle="1" w:styleId="E875E9F707314A6F84C3D314F7C0FE1C">
    <w:name w:val="E875E9F707314A6F84C3D314F7C0FE1C"/>
  </w:style>
  <w:style w:type="paragraph" w:customStyle="1" w:styleId="664CAA9599874FFF9FA56F2FBE6926D2">
    <w:name w:val="664CAA9599874FFF9FA56F2FBE6926D2"/>
  </w:style>
  <w:style w:type="paragraph" w:customStyle="1" w:styleId="E531B24D146C481F8CFE86F168E27300">
    <w:name w:val="E531B24D146C481F8CFE86F168E27300"/>
  </w:style>
  <w:style w:type="paragraph" w:customStyle="1" w:styleId="2988898B6A6E403EA39FE38C682F0239">
    <w:name w:val="2988898B6A6E403EA39FE38C682F0239"/>
  </w:style>
  <w:style w:type="paragraph" w:customStyle="1" w:styleId="7BD6443631E84ADDA917B5F9391603D3">
    <w:name w:val="7BD6443631E84ADDA917B5F9391603D3"/>
  </w:style>
  <w:style w:type="paragraph" w:customStyle="1" w:styleId="317FA034218E425485DE771AEC641BC3">
    <w:name w:val="317FA034218E425485DE771AEC641BC3"/>
  </w:style>
  <w:style w:type="paragraph" w:customStyle="1" w:styleId="F7C40278179649D0A747E22B40A0D1F8">
    <w:name w:val="F7C40278179649D0A747E22B40A0D1F8"/>
  </w:style>
  <w:style w:type="paragraph" w:customStyle="1" w:styleId="E921B497D41A41D38C443131F795F494">
    <w:name w:val="E921B497D41A41D38C443131F795F494"/>
  </w:style>
  <w:style w:type="paragraph" w:customStyle="1" w:styleId="912DBFAEA61749E988315DCAA914ECA5">
    <w:name w:val="912DBFAEA61749E988315DCAA914ECA5"/>
  </w:style>
  <w:style w:type="paragraph" w:customStyle="1" w:styleId="A0C4233CDFA6490EB82B9FA4CF285D98">
    <w:name w:val="A0C4233CDFA6490EB82B9FA4CF285D98"/>
  </w:style>
  <w:style w:type="paragraph" w:customStyle="1" w:styleId="DB272DF5429246289A89DC78D070CCA3">
    <w:name w:val="DB272DF5429246289A89DC78D070CCA3"/>
  </w:style>
  <w:style w:type="paragraph" w:customStyle="1" w:styleId="B0CC7A1895A14BC788DA597C66237F8C">
    <w:name w:val="B0CC7A1895A14BC788DA597C66237F8C"/>
  </w:style>
  <w:style w:type="paragraph" w:customStyle="1" w:styleId="6B983CD986114F6F81DF66819A22D4C7">
    <w:name w:val="6B983CD986114F6F81DF66819A22D4C7"/>
  </w:style>
  <w:style w:type="paragraph" w:customStyle="1" w:styleId="5859C982A26C4A0A827439F62B53057E">
    <w:name w:val="5859C982A26C4A0A827439F62B53057E"/>
  </w:style>
  <w:style w:type="paragraph" w:customStyle="1" w:styleId="630A74F412304ACF9608B5C3407B118C">
    <w:name w:val="630A74F412304ACF9608B5C3407B118C"/>
  </w:style>
  <w:style w:type="paragraph" w:customStyle="1" w:styleId="4880B43B99C0454BB4035A603F9A587C">
    <w:name w:val="4880B43B99C0454BB4035A603F9A587C"/>
  </w:style>
  <w:style w:type="paragraph" w:customStyle="1" w:styleId="135D99D5A9B54A9889BF76EE77A87B52">
    <w:name w:val="135D99D5A9B54A9889BF76EE77A87B52"/>
  </w:style>
  <w:style w:type="paragraph" w:customStyle="1" w:styleId="19AEA25D3320471A81A1566649427299">
    <w:name w:val="19AEA25D3320471A81A1566649427299"/>
  </w:style>
  <w:style w:type="paragraph" w:customStyle="1" w:styleId="EB317F77EA6C44B8871622C35FB730A3">
    <w:name w:val="EB317F77EA6C44B8871622C35FB730A3"/>
  </w:style>
  <w:style w:type="paragraph" w:customStyle="1" w:styleId="AC33A05F1666495AB60031CF98D8821F">
    <w:name w:val="AC33A05F1666495AB60031CF98D8821F"/>
  </w:style>
  <w:style w:type="paragraph" w:customStyle="1" w:styleId="CB5E8CC57C1F496E87C9FA6712339B4E">
    <w:name w:val="CB5E8CC57C1F496E87C9FA6712339B4E"/>
  </w:style>
  <w:style w:type="paragraph" w:customStyle="1" w:styleId="5AF69D6F972749A8A48E7149F38437A7">
    <w:name w:val="5AF69D6F972749A8A48E7149F38437A7"/>
  </w:style>
  <w:style w:type="paragraph" w:customStyle="1" w:styleId="66A29E485B4A42DDB59EF6E436AE1716">
    <w:name w:val="66A29E485B4A42DDB59EF6E436AE1716"/>
  </w:style>
  <w:style w:type="paragraph" w:customStyle="1" w:styleId="BD22B9766B194ECB8ECE6AB7B417F10E">
    <w:name w:val="BD22B9766B194ECB8ECE6AB7B417F10E"/>
  </w:style>
  <w:style w:type="paragraph" w:customStyle="1" w:styleId="2FCCE86B5DB84C938F7E3C8716038432">
    <w:name w:val="2FCCE86B5DB84C938F7E3C8716038432"/>
  </w:style>
  <w:style w:type="paragraph" w:customStyle="1" w:styleId="1FDDF90A159644918F720249B574C701">
    <w:name w:val="1FDDF90A159644918F720249B574C701"/>
  </w:style>
  <w:style w:type="paragraph" w:customStyle="1" w:styleId="1A0FB245DCF240489654DE21D5CC12F2">
    <w:name w:val="1A0FB245DCF240489654DE21D5CC12F2"/>
  </w:style>
  <w:style w:type="paragraph" w:customStyle="1" w:styleId="4BF6136B6AF5473A9391548F6751A178">
    <w:name w:val="4BF6136B6AF5473A9391548F6751A178"/>
  </w:style>
  <w:style w:type="paragraph" w:customStyle="1" w:styleId="DA3CFE1F13D34B80BE190DEB18BE0094">
    <w:name w:val="DA3CFE1F13D34B80BE190DEB18BE0094"/>
  </w:style>
  <w:style w:type="paragraph" w:customStyle="1" w:styleId="60A6BDB4E7CE4F269BED79A27EB2E710">
    <w:name w:val="60A6BDB4E7CE4F269BED79A27EB2E710"/>
  </w:style>
  <w:style w:type="paragraph" w:customStyle="1" w:styleId="24072B007DA44A2AA5D793BF128E1ED8">
    <w:name w:val="24072B007DA44A2AA5D793BF128E1ED8"/>
  </w:style>
  <w:style w:type="paragraph" w:customStyle="1" w:styleId="7090DD5663F4488D9E37E4FDCDD34088">
    <w:name w:val="7090DD5663F4488D9E37E4FDCDD34088"/>
  </w:style>
  <w:style w:type="paragraph" w:customStyle="1" w:styleId="927444BF0D0A4F59A04C3E634FC5A01B">
    <w:name w:val="927444BF0D0A4F59A04C3E634FC5A01B"/>
  </w:style>
  <w:style w:type="paragraph" w:customStyle="1" w:styleId="167C7F7226D74123BC5FD7B4248DFEFA">
    <w:name w:val="167C7F7226D74123BC5FD7B4248DFEFA"/>
  </w:style>
  <w:style w:type="paragraph" w:customStyle="1" w:styleId="FDDE3A9CF54140849BFA192B8AEF7357">
    <w:name w:val="FDDE3A9CF54140849BFA192B8AEF7357"/>
  </w:style>
  <w:style w:type="paragraph" w:customStyle="1" w:styleId="B5EDF79EE5154CBAB0FBA538ECE811EE">
    <w:name w:val="B5EDF79EE5154CBAB0FBA538ECE811EE"/>
  </w:style>
  <w:style w:type="paragraph" w:customStyle="1" w:styleId="78CB861D6EDE4AC6AA82A341542149B9">
    <w:name w:val="78CB861D6EDE4AC6AA82A341542149B9"/>
  </w:style>
  <w:style w:type="paragraph" w:customStyle="1" w:styleId="9BE8B4A2673A4965A38CD24FFD04AE69">
    <w:name w:val="9BE8B4A2673A4965A38CD24FFD04AE69"/>
  </w:style>
  <w:style w:type="paragraph" w:customStyle="1" w:styleId="057E8D25355A4FF59E9D35A2B0C35605">
    <w:name w:val="057E8D25355A4FF59E9D35A2B0C35605"/>
  </w:style>
  <w:style w:type="paragraph" w:customStyle="1" w:styleId="7E308B6974EB444DAAC81B9882BAFE92">
    <w:name w:val="7E308B6974EB444DAAC81B9882BAFE92"/>
  </w:style>
  <w:style w:type="paragraph" w:customStyle="1" w:styleId="1CB4A7DE95CB45FC933F05A18653B0AF">
    <w:name w:val="1CB4A7DE95CB45FC933F05A18653B0AF"/>
  </w:style>
  <w:style w:type="paragraph" w:customStyle="1" w:styleId="9085A593991845DE91EE63D7F31D1126">
    <w:name w:val="9085A593991845DE91EE63D7F31D1126"/>
  </w:style>
  <w:style w:type="paragraph" w:customStyle="1" w:styleId="08177888F0D84E41BA5E1AC6A9442160">
    <w:name w:val="08177888F0D84E41BA5E1AC6A9442160"/>
  </w:style>
  <w:style w:type="paragraph" w:customStyle="1" w:styleId="AD5DEA53B3934C82821B1EA0535719DC">
    <w:name w:val="AD5DEA53B3934C82821B1EA0535719DC"/>
  </w:style>
  <w:style w:type="paragraph" w:customStyle="1" w:styleId="B603D7A72D0B4C6E9235027763346255">
    <w:name w:val="B603D7A72D0B4C6E9235027763346255"/>
  </w:style>
  <w:style w:type="paragraph" w:customStyle="1" w:styleId="7B5FA542AF8F422AA00470305E3F357D">
    <w:name w:val="7B5FA542AF8F422AA00470305E3F357D"/>
  </w:style>
  <w:style w:type="paragraph" w:customStyle="1" w:styleId="AE4800B9C66A4D4B9456BD9731C87516">
    <w:name w:val="AE4800B9C66A4D4B9456BD9731C87516"/>
  </w:style>
  <w:style w:type="paragraph" w:customStyle="1" w:styleId="4E7C14B9B7B145C2BB2B57277CF80B1A">
    <w:name w:val="4E7C14B9B7B145C2BB2B57277CF80B1A"/>
  </w:style>
  <w:style w:type="paragraph" w:customStyle="1" w:styleId="B08273B25C8340C8846008FF3224830D">
    <w:name w:val="B08273B25C8340C8846008FF3224830D"/>
  </w:style>
  <w:style w:type="paragraph" w:customStyle="1" w:styleId="22A7C407CE99492392FF89BADD0A049D">
    <w:name w:val="22A7C407CE99492392FF89BADD0A049D"/>
  </w:style>
  <w:style w:type="paragraph" w:customStyle="1" w:styleId="0863ABB7458D42F6B0695C0BAD259CF7">
    <w:name w:val="0863ABB7458D42F6B0695C0BAD259CF7"/>
  </w:style>
  <w:style w:type="paragraph" w:customStyle="1" w:styleId="71B5B591ED164D7FBF842D6E5AC39B8C">
    <w:name w:val="71B5B591ED164D7FBF842D6E5AC39B8C"/>
  </w:style>
  <w:style w:type="paragraph" w:customStyle="1" w:styleId="CF6E287117E648D78F134B6B8ECC332B">
    <w:name w:val="CF6E287117E648D78F134B6B8ECC332B"/>
  </w:style>
  <w:style w:type="paragraph" w:customStyle="1" w:styleId="6F293FB3796346928D896DA39D7440F5">
    <w:name w:val="6F293FB3796346928D896DA39D7440F5"/>
  </w:style>
  <w:style w:type="paragraph" w:customStyle="1" w:styleId="6CD13DCF8A194985BFA392216A6827F1">
    <w:name w:val="6CD13DCF8A194985BFA392216A6827F1"/>
  </w:style>
  <w:style w:type="paragraph" w:customStyle="1" w:styleId="0AE1907BCA8046DF9FB533D3613ED06D">
    <w:name w:val="0AE1907BCA8046DF9FB533D3613ED06D"/>
  </w:style>
  <w:style w:type="paragraph" w:customStyle="1" w:styleId="A5AC269D1D2246338286F902909745C2">
    <w:name w:val="A5AC269D1D2246338286F902909745C2"/>
  </w:style>
  <w:style w:type="paragraph" w:customStyle="1" w:styleId="EB09E0B78E7D4DA5847E94A10795D95C">
    <w:name w:val="EB09E0B78E7D4DA5847E94A10795D95C"/>
  </w:style>
  <w:style w:type="paragraph" w:customStyle="1" w:styleId="BACFAE38EF444ED789CD0DC24C896F8D">
    <w:name w:val="BACFAE38EF444ED789CD0DC24C896F8D"/>
  </w:style>
  <w:style w:type="paragraph" w:customStyle="1" w:styleId="BE042087295D4BC4AC2E934354F5D5DE">
    <w:name w:val="BE042087295D4BC4AC2E934354F5D5DE"/>
  </w:style>
  <w:style w:type="paragraph" w:customStyle="1" w:styleId="2F1F2F339AC441689E318B6D8F86CFA4">
    <w:name w:val="2F1F2F339AC441689E318B6D8F86CFA4"/>
  </w:style>
  <w:style w:type="paragraph" w:customStyle="1" w:styleId="D7445242210045B6A01241D5A46D8CF9">
    <w:name w:val="D7445242210045B6A01241D5A46D8CF9"/>
  </w:style>
  <w:style w:type="paragraph" w:customStyle="1" w:styleId="EE03745023524A60978DFA8CE0FDBC18">
    <w:name w:val="EE03745023524A60978DFA8CE0FDBC18"/>
  </w:style>
  <w:style w:type="paragraph" w:customStyle="1" w:styleId="1BC232BEF5FD4D039B450D20AAAFB539">
    <w:name w:val="1BC232BEF5FD4D039B450D20AAAFB539"/>
  </w:style>
  <w:style w:type="paragraph" w:customStyle="1" w:styleId="49AE33075BC1485F8937F1FC8CFED591">
    <w:name w:val="49AE33075BC1485F8937F1FC8CFED591"/>
  </w:style>
  <w:style w:type="paragraph" w:customStyle="1" w:styleId="6B209091FCDC47029CB271340F694C32">
    <w:name w:val="6B209091FCDC47029CB271340F694C32"/>
  </w:style>
  <w:style w:type="paragraph" w:customStyle="1" w:styleId="9599967A581F4916B65517276EFE3A5D">
    <w:name w:val="9599967A581F4916B65517276EFE3A5D"/>
  </w:style>
  <w:style w:type="paragraph" w:customStyle="1" w:styleId="81A4E03932004D2097450342EA5B3FAF">
    <w:name w:val="81A4E03932004D2097450342EA5B3FAF"/>
  </w:style>
  <w:style w:type="paragraph" w:customStyle="1" w:styleId="7134BB0629B645ED8369D6E9DCC96362">
    <w:name w:val="7134BB0629B645ED8369D6E9DCC96362"/>
  </w:style>
  <w:style w:type="paragraph" w:customStyle="1" w:styleId="746BEFDADBB54E0786FD2A8F8DE0E4A5">
    <w:name w:val="746BEFDADBB54E0786FD2A8F8DE0E4A5"/>
  </w:style>
  <w:style w:type="paragraph" w:customStyle="1" w:styleId="C6CDA70909DD4949A22B8B1FCC079DC4">
    <w:name w:val="C6CDA70909DD4949A22B8B1FCC079DC4"/>
  </w:style>
  <w:style w:type="paragraph" w:customStyle="1" w:styleId="1FAC1D079E1C452684DBE7D43B37E6FB">
    <w:name w:val="1FAC1D079E1C452684DBE7D43B37E6FB"/>
  </w:style>
  <w:style w:type="paragraph" w:customStyle="1" w:styleId="3128FF2640144AE0A02154FEE0684A98">
    <w:name w:val="3128FF2640144AE0A02154FEE0684A98"/>
  </w:style>
  <w:style w:type="paragraph" w:customStyle="1" w:styleId="7412701636F341CD9433C0E568C57F4A">
    <w:name w:val="7412701636F341CD9433C0E568C57F4A"/>
  </w:style>
  <w:style w:type="paragraph" w:customStyle="1" w:styleId="267F9E0B849E4412B59D68D31DCA9578">
    <w:name w:val="267F9E0B849E4412B59D68D31DCA9578"/>
  </w:style>
  <w:style w:type="paragraph" w:customStyle="1" w:styleId="57A6CCE4415E464ABADC6CB733BFCD10">
    <w:name w:val="57A6CCE4415E464ABADC6CB733BFCD10"/>
  </w:style>
  <w:style w:type="paragraph" w:customStyle="1" w:styleId="98AAAC7AA7784BE7B57983B9717F6AA1">
    <w:name w:val="98AAAC7AA7784BE7B57983B9717F6AA1"/>
  </w:style>
  <w:style w:type="paragraph" w:customStyle="1" w:styleId="5FE3FD6DA08148B58EF3CB2925B48DE9">
    <w:name w:val="5FE3FD6DA08148B58EF3CB2925B48DE9"/>
  </w:style>
  <w:style w:type="paragraph" w:customStyle="1" w:styleId="35D94B716F964499B44337C8FE750343">
    <w:name w:val="35D94B716F964499B44337C8FE750343"/>
  </w:style>
  <w:style w:type="paragraph" w:customStyle="1" w:styleId="61B1A70DB34049BC8535027C597724C7">
    <w:name w:val="61B1A70DB34049BC8535027C597724C7"/>
  </w:style>
  <w:style w:type="paragraph" w:customStyle="1" w:styleId="DAC112C0248A46A6A3FBC410A9AE36A0">
    <w:name w:val="DAC112C0248A46A6A3FBC410A9AE36A0"/>
  </w:style>
  <w:style w:type="paragraph" w:customStyle="1" w:styleId="25949365F5364263BB9F7C2D09565973">
    <w:name w:val="25949365F5364263BB9F7C2D09565973"/>
  </w:style>
  <w:style w:type="paragraph" w:customStyle="1" w:styleId="3DCA9CF67EEE425DA23CAAEE0A5F3F50">
    <w:name w:val="3DCA9CF67EEE425DA23CAAEE0A5F3F50"/>
  </w:style>
  <w:style w:type="paragraph" w:customStyle="1" w:styleId="849856EE34AD45F584AB787803E27224">
    <w:name w:val="849856EE34AD45F584AB787803E27224"/>
  </w:style>
  <w:style w:type="paragraph" w:customStyle="1" w:styleId="32948246B92243B7ABDEE2C51ADE0706">
    <w:name w:val="32948246B92243B7ABDEE2C51ADE0706"/>
  </w:style>
  <w:style w:type="paragraph" w:customStyle="1" w:styleId="0F6C9F1C2F644B059DC3E6D34AB23CE8">
    <w:name w:val="0F6C9F1C2F644B059DC3E6D34AB23CE8"/>
  </w:style>
  <w:style w:type="paragraph" w:customStyle="1" w:styleId="11F2B9F2266F4C92A515C61B82D7378F">
    <w:name w:val="11F2B9F2266F4C92A515C61B82D7378F"/>
  </w:style>
  <w:style w:type="paragraph" w:customStyle="1" w:styleId="9F94CD3CCBF24C67A9D1962E7F44F9D9">
    <w:name w:val="9F94CD3CCBF24C67A9D1962E7F44F9D9"/>
  </w:style>
  <w:style w:type="paragraph" w:customStyle="1" w:styleId="CA5C863E8EF04BE18B51FC4DB4A2A734">
    <w:name w:val="CA5C863E8EF04BE18B51FC4DB4A2A734"/>
  </w:style>
  <w:style w:type="paragraph" w:customStyle="1" w:styleId="76618D8C02D0422D98A0DEAAD98D969B">
    <w:name w:val="76618D8C02D0422D98A0DEAAD98D969B"/>
  </w:style>
  <w:style w:type="paragraph" w:customStyle="1" w:styleId="63838ED4811F45DA8AF1B361C19EB14A">
    <w:name w:val="63838ED4811F45DA8AF1B361C19EB14A"/>
  </w:style>
  <w:style w:type="paragraph" w:customStyle="1" w:styleId="FA406E692F32447A9A8F5B9F3507340C">
    <w:name w:val="FA406E692F32447A9A8F5B9F3507340C"/>
  </w:style>
  <w:style w:type="paragraph" w:customStyle="1" w:styleId="305C99ED7B6348E4A4F861DDDA1CD707">
    <w:name w:val="305C99ED7B6348E4A4F861DDDA1CD707"/>
  </w:style>
  <w:style w:type="paragraph" w:customStyle="1" w:styleId="6E6551B1C7BA4C96B23FA16A62BD205A">
    <w:name w:val="6E6551B1C7BA4C96B23FA16A62BD205A"/>
  </w:style>
  <w:style w:type="paragraph" w:customStyle="1" w:styleId="D91ED2484625466C8F3CD89EB0BF367C">
    <w:name w:val="D91ED2484625466C8F3CD89EB0BF367C"/>
  </w:style>
  <w:style w:type="paragraph" w:customStyle="1" w:styleId="5D419C1933AB423E99304593C2199CE0">
    <w:name w:val="5D419C1933AB423E99304593C2199CE0"/>
  </w:style>
  <w:style w:type="paragraph" w:customStyle="1" w:styleId="99BE08FE034E4C08AB25AD751C7AB4C9">
    <w:name w:val="99BE08FE034E4C08AB25AD751C7AB4C9"/>
  </w:style>
  <w:style w:type="paragraph" w:customStyle="1" w:styleId="ABABFD1D2B1E41219579CFE6313BEF10">
    <w:name w:val="ABABFD1D2B1E41219579CFE6313BEF10"/>
  </w:style>
  <w:style w:type="paragraph" w:customStyle="1" w:styleId="56C02AF591A24E5A9FC221D0268CF212">
    <w:name w:val="56C02AF591A24E5A9FC221D0268CF212"/>
  </w:style>
  <w:style w:type="paragraph" w:customStyle="1" w:styleId="122F42C6E91F4AC6988BE65BD40C5137">
    <w:name w:val="122F42C6E91F4AC6988BE65BD40C5137"/>
  </w:style>
  <w:style w:type="paragraph" w:customStyle="1" w:styleId="C2569849DF0F4ED6B7A1E21A6975A8F8">
    <w:name w:val="C2569849DF0F4ED6B7A1E21A6975A8F8"/>
  </w:style>
  <w:style w:type="paragraph" w:customStyle="1" w:styleId="F3429B87375B450FAA2ED22CAF92F26E">
    <w:name w:val="F3429B87375B450FAA2ED22CAF92F26E"/>
  </w:style>
  <w:style w:type="paragraph" w:customStyle="1" w:styleId="643BF989645642BC99FB89E9ACE3B433">
    <w:name w:val="643BF989645642BC99FB89E9ACE3B433"/>
  </w:style>
  <w:style w:type="paragraph" w:customStyle="1" w:styleId="27790FF085F94294862ED7A07FD48DA6">
    <w:name w:val="27790FF085F94294862ED7A07FD48DA6"/>
  </w:style>
  <w:style w:type="paragraph" w:customStyle="1" w:styleId="17352FE08FCA4A59B5F4215F48788F91">
    <w:name w:val="17352FE08FCA4A59B5F4215F48788F91"/>
  </w:style>
  <w:style w:type="paragraph" w:customStyle="1" w:styleId="33860BFB85C94B15A7B9AC2CA3D29397">
    <w:name w:val="33860BFB85C94B15A7B9AC2CA3D29397"/>
  </w:style>
  <w:style w:type="paragraph" w:customStyle="1" w:styleId="DBB40C411D384021856DB8045F3B4A2C">
    <w:name w:val="DBB40C411D384021856DB8045F3B4A2C"/>
  </w:style>
  <w:style w:type="paragraph" w:customStyle="1" w:styleId="CCC5432BF24E4C38BC17D2EF71C1DEFF">
    <w:name w:val="CCC5432BF24E4C38BC17D2EF71C1DEFF"/>
  </w:style>
  <w:style w:type="paragraph" w:customStyle="1" w:styleId="1D050F14AA0548709DE47B65CC63F812">
    <w:name w:val="1D050F14AA0548709DE47B65CC63F812"/>
  </w:style>
  <w:style w:type="paragraph" w:customStyle="1" w:styleId="AF6DDCCFFFE54D1FBF3F89CABF39A278">
    <w:name w:val="AF6DDCCFFFE54D1FBF3F89CABF39A278"/>
  </w:style>
  <w:style w:type="paragraph" w:customStyle="1" w:styleId="77696E91853744E7B5E2A753141C37A8">
    <w:name w:val="77696E91853744E7B5E2A753141C37A8"/>
  </w:style>
  <w:style w:type="paragraph" w:customStyle="1" w:styleId="521C0E2EE4EB463BA274F132A91CCBC1">
    <w:name w:val="521C0E2EE4EB463BA274F132A91CCBC1"/>
  </w:style>
  <w:style w:type="paragraph" w:customStyle="1" w:styleId="D5F2F5EEE26B4D2CB0C9C198E7E83F01">
    <w:name w:val="D5F2F5EEE26B4D2CB0C9C198E7E83F01"/>
  </w:style>
  <w:style w:type="paragraph" w:customStyle="1" w:styleId="80FAF43144A84027975F65F6B8091CEA">
    <w:name w:val="80FAF43144A84027975F65F6B8091CEA"/>
  </w:style>
  <w:style w:type="paragraph" w:customStyle="1" w:styleId="1B469D0963AF4DCD8D73415ED1EABED7">
    <w:name w:val="1B469D0963AF4DCD8D73415ED1EABED7"/>
  </w:style>
  <w:style w:type="paragraph" w:customStyle="1" w:styleId="D11BCD2FE955442E95B3189AA731DB96">
    <w:name w:val="D11BCD2FE955442E95B3189AA731DB96"/>
  </w:style>
  <w:style w:type="paragraph" w:customStyle="1" w:styleId="DA9D68B1D4A5428BBE430D35737499B1">
    <w:name w:val="DA9D68B1D4A5428BBE430D35737499B1"/>
  </w:style>
  <w:style w:type="paragraph" w:customStyle="1" w:styleId="FE1446446139443B8948A684D64B9211">
    <w:name w:val="FE1446446139443B8948A684D64B9211"/>
  </w:style>
  <w:style w:type="paragraph" w:customStyle="1" w:styleId="0A62EA0EF20D486B9C2E7898D7CC4171">
    <w:name w:val="0A62EA0EF20D486B9C2E7898D7CC4171"/>
  </w:style>
  <w:style w:type="paragraph" w:customStyle="1" w:styleId="27ED3C22354847E8ACE847865ECFD43A">
    <w:name w:val="27ED3C22354847E8ACE847865ECFD43A"/>
  </w:style>
  <w:style w:type="paragraph" w:customStyle="1" w:styleId="6C55CAB8872F4D8AA91B099CDCA742DD">
    <w:name w:val="6C55CAB8872F4D8AA91B099CDCA742DD"/>
  </w:style>
  <w:style w:type="paragraph" w:customStyle="1" w:styleId="5CEF4F3504AA4063B9F21ABF809E4BC8">
    <w:name w:val="5CEF4F3504AA4063B9F21ABF809E4BC8"/>
  </w:style>
  <w:style w:type="paragraph" w:customStyle="1" w:styleId="4E8CA38F2E0346E3B7DACDC9DB48444F">
    <w:name w:val="4E8CA38F2E0346E3B7DACDC9DB48444F"/>
  </w:style>
  <w:style w:type="paragraph" w:customStyle="1" w:styleId="D6989A81DD4C42CA845CF3B6C258C4DE">
    <w:name w:val="D6989A81DD4C42CA845CF3B6C258C4DE"/>
    <w:rsid w:val="006D0CC6"/>
  </w:style>
  <w:style w:type="paragraph" w:customStyle="1" w:styleId="788EA05405C24F52BEA58C2CF5E5A41C">
    <w:name w:val="788EA05405C24F52BEA58C2CF5E5A41C"/>
    <w:rsid w:val="006D0CC6"/>
  </w:style>
  <w:style w:type="paragraph" w:customStyle="1" w:styleId="5EB8DA5828B844C3AF62554A34FFC134">
    <w:name w:val="5EB8DA5828B844C3AF62554A34FFC134"/>
    <w:rsid w:val="006D0CC6"/>
  </w:style>
  <w:style w:type="paragraph" w:customStyle="1" w:styleId="93AFE934B1004955A925AEAEDA65821C">
    <w:name w:val="93AFE934B1004955A925AEAEDA65821C"/>
    <w:rsid w:val="006D0C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A8D7BB2C9D3C4EB3B93F71853F4997" ma:contentTypeVersion="4" ma:contentTypeDescription="Create a new document." ma:contentTypeScope="" ma:versionID="8301bb7af347d51f91e2521609dda484">
  <xsd:schema xmlns:xsd="http://www.w3.org/2001/XMLSchema" xmlns:xs="http://www.w3.org/2001/XMLSchema" xmlns:p="http://schemas.microsoft.com/office/2006/metadata/properties" xmlns:ns2="648113be-2739-499f-8dbe-463f570e9749" targetNamespace="http://schemas.microsoft.com/office/2006/metadata/properties" ma:root="true" ma:fieldsID="e4c7585dea57b787106bb925e81126f0" ns2:_="">
    <xsd:import namespace="648113be-2739-499f-8dbe-463f570e97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8113be-2739-499f-8dbe-463f570e97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9A196-CAFF-4056-A692-209B0BE006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B5A451-D620-45E3-8A95-3AA89D5137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5869E4-7B20-4ACF-86E5-8E43DF05E4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8113be-2739-499f-8dbe-463f570e97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03D1D3-2511-4006-811B-F3F85E21A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Professional services business plan.dotx</Template>
  <TotalTime>0</TotalTime>
  <Pages>8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Instructional Support Services Program</vt:lpstr>
    </vt:vector>
  </TitlesOfParts>
  <Company/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Instructional Support Services Program</dc:title>
  <dc:subject/>
  <dc:creator/>
  <cp:keywords/>
  <dc:description/>
  <cp:lastModifiedBy/>
  <cp:revision>1</cp:revision>
  <dcterms:created xsi:type="dcterms:W3CDTF">2020-03-25T02:49:00Z</dcterms:created>
  <dcterms:modified xsi:type="dcterms:W3CDTF">2020-03-25T02:49:00Z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0x01010094A8D7BB2C9D3C4EB3B93F71853F4997</vt:lpwstr>
  </property>
</Properties>
</file>